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4367D" w14:textId="77777777" w:rsidR="007E2512" w:rsidRDefault="001C40C0" w:rsidP="001C40C0">
      <w:pPr>
        <w:ind w:left="-360"/>
        <w:jc w:val="right"/>
        <w:rPr>
          <w:rFonts w:ascii="Arial" w:hAnsi="Arial" w:cs="Arial"/>
          <w:b/>
        </w:rPr>
      </w:pPr>
      <w:r w:rsidRPr="001C40C0">
        <w:rPr>
          <w:rFonts w:ascii="Arial" w:hAnsi="Arial" w:cs="Arial"/>
          <w:b/>
        </w:rPr>
        <w:t xml:space="preserve">TELEBANKING – CONVENIO N° </w:t>
      </w:r>
      <w:bookmarkStart w:id="0" w:name="Texto1"/>
      <w:r>
        <w:rPr>
          <w:rFonts w:ascii="Arial" w:hAnsi="Arial" w:cs="Arial"/>
          <w:b/>
        </w:rPr>
        <w:fldChar w:fldCharType="begin">
          <w:ffData>
            <w:name w:val="Texto1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fldChar w:fldCharType="end"/>
      </w:r>
      <w:bookmarkEnd w:id="0"/>
    </w:p>
    <w:p w14:paraId="206B2B9C" w14:textId="77777777" w:rsidR="00046F14" w:rsidRDefault="00820350" w:rsidP="001C40C0">
      <w:pPr>
        <w:ind w:left="-36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</w:t>
      </w:r>
    </w:p>
    <w:p w14:paraId="23174086" w14:textId="526C1CF9" w:rsidR="00307074" w:rsidRDefault="00046F14" w:rsidP="00996B9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MANTENIMIENTO DE </w:t>
      </w:r>
      <w:r w:rsidR="00AA7B30">
        <w:rPr>
          <w:rFonts w:ascii="Arial" w:hAnsi="Arial" w:cs="Arial"/>
          <w:b/>
        </w:rPr>
        <w:t>CLAVES DIGITALES</w:t>
      </w:r>
      <w:r>
        <w:rPr>
          <w:rFonts w:ascii="Arial" w:hAnsi="Arial" w:cs="Arial"/>
          <w:b/>
        </w:rPr>
        <w:t xml:space="preserve"> </w:t>
      </w:r>
      <w:r w:rsidR="00AA7B30">
        <w:rPr>
          <w:rFonts w:ascii="Arial" w:hAnsi="Arial" w:cs="Arial"/>
          <w:b/>
        </w:rPr>
        <w:t xml:space="preserve">PARA LOS </w:t>
      </w:r>
      <w:r>
        <w:rPr>
          <w:rFonts w:ascii="Arial" w:hAnsi="Arial" w:cs="Arial"/>
          <w:b/>
        </w:rPr>
        <w:t>USUARIOS TELEBANKING</w:t>
      </w:r>
      <w:r w:rsidR="00B77A39">
        <w:rPr>
          <w:rFonts w:ascii="Arial" w:hAnsi="Arial" w:cs="Arial"/>
          <w:b/>
        </w:rPr>
        <w:t xml:space="preserve"> </w:t>
      </w:r>
      <w:r w:rsidR="00D329C8">
        <w:rPr>
          <w:rFonts w:ascii="Arial" w:hAnsi="Arial" w:cs="Arial"/>
          <w:b/>
        </w:rPr>
        <w:t xml:space="preserve">- </w:t>
      </w:r>
      <w:r w:rsidR="00B77A39">
        <w:rPr>
          <w:rFonts w:ascii="Arial" w:hAnsi="Arial" w:cs="Arial"/>
          <w:b/>
        </w:rPr>
        <w:t>Empresa titular</w:t>
      </w:r>
    </w:p>
    <w:p w14:paraId="7B87D946" w14:textId="77777777" w:rsidR="00046F14" w:rsidRPr="00D1197D" w:rsidRDefault="00046F14" w:rsidP="00046F14">
      <w:pPr>
        <w:jc w:val="center"/>
        <w:rPr>
          <w:rFonts w:ascii="Arial" w:hAnsi="Arial" w:cs="Arial"/>
          <w:b/>
          <w:sz w:val="14"/>
          <w:szCs w:val="14"/>
        </w:rPr>
      </w:pPr>
    </w:p>
    <w:p w14:paraId="2A4CD1A9" w14:textId="33B29C12" w:rsidR="00B77A39" w:rsidRPr="00DF1E5A" w:rsidRDefault="00046F14" w:rsidP="00DF1E5A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DATOS DEL CLIENTE</w:t>
      </w:r>
      <w:r w:rsidR="00307074">
        <w:rPr>
          <w:rFonts w:ascii="Arial" w:hAnsi="Arial" w:cs="Arial"/>
          <w:b/>
        </w:rPr>
        <w:t xml:space="preserve"> (Obligatorio)</w:t>
      </w:r>
    </w:p>
    <w:p w14:paraId="1D621676" w14:textId="77777777" w:rsidR="00046F14" w:rsidRPr="00D1197D" w:rsidRDefault="00820350" w:rsidP="00046F14">
      <w:pPr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  <w:b/>
          <w:sz w:val="12"/>
          <w:szCs w:val="12"/>
        </w:rPr>
        <w:t xml:space="preserve">       </w:t>
      </w:r>
    </w:p>
    <w:tbl>
      <w:tblPr>
        <w:tblW w:w="109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67"/>
        <w:gridCol w:w="8146"/>
      </w:tblGrid>
      <w:tr w:rsidR="00B77A39" w:rsidRPr="00C669A8" w14:paraId="2E321F09" w14:textId="47CC9ED6" w:rsidTr="00DF1E5A">
        <w:trPr>
          <w:trHeight w:val="530"/>
        </w:trPr>
        <w:tc>
          <w:tcPr>
            <w:tcW w:w="2269" w:type="dxa"/>
            <w:vAlign w:val="center"/>
          </w:tcPr>
          <w:p w14:paraId="57047E8A" w14:textId="77777777" w:rsidR="00B77A39" w:rsidRPr="00C669A8" w:rsidRDefault="00B77A39" w:rsidP="00DF1E5A">
            <w:pPr>
              <w:spacing w:line="480" w:lineRule="auto"/>
              <w:ind w:left="-254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t>1. Razón Social</w:t>
            </w:r>
          </w:p>
        </w:tc>
        <w:tc>
          <w:tcPr>
            <w:tcW w:w="567" w:type="dxa"/>
            <w:vAlign w:val="center"/>
          </w:tcPr>
          <w:p w14:paraId="62774D85" w14:textId="77777777" w:rsidR="00B77A39" w:rsidRPr="00C669A8" w:rsidRDefault="00B77A39" w:rsidP="00597E4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bookmarkStart w:id="1" w:name="Texto8"/>
        <w:tc>
          <w:tcPr>
            <w:tcW w:w="8146" w:type="dxa"/>
            <w:vAlign w:val="center"/>
          </w:tcPr>
          <w:p w14:paraId="15E5DBE8" w14:textId="77777777" w:rsidR="00B77A39" w:rsidRPr="00597E4F" w:rsidRDefault="00B77A39" w:rsidP="00597E4F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597E4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597E4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97E4F">
              <w:rPr>
                <w:rFonts w:ascii="Arial" w:hAnsi="Arial" w:cs="Arial"/>
                <w:sz w:val="20"/>
                <w:szCs w:val="20"/>
              </w:rPr>
            </w:r>
            <w:r w:rsidRPr="00597E4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97E4F">
              <w:rPr>
                <w:rFonts w:ascii="Arial" w:hAnsi="Arial" w:cs="Arial"/>
                <w:sz w:val="20"/>
                <w:szCs w:val="20"/>
              </w:rPr>
              <w:t> </w:t>
            </w:r>
            <w:r w:rsidRPr="00597E4F">
              <w:rPr>
                <w:rFonts w:ascii="Arial" w:hAnsi="Arial" w:cs="Arial"/>
                <w:sz w:val="20"/>
                <w:szCs w:val="20"/>
              </w:rPr>
              <w:t> </w:t>
            </w:r>
            <w:r w:rsidRPr="00597E4F">
              <w:rPr>
                <w:rFonts w:ascii="Arial" w:hAnsi="Arial" w:cs="Arial"/>
                <w:sz w:val="20"/>
                <w:szCs w:val="20"/>
              </w:rPr>
              <w:t> </w:t>
            </w:r>
            <w:r w:rsidRPr="00597E4F">
              <w:rPr>
                <w:rFonts w:ascii="Arial" w:hAnsi="Arial" w:cs="Arial"/>
                <w:sz w:val="20"/>
                <w:szCs w:val="20"/>
              </w:rPr>
              <w:t> </w:t>
            </w:r>
            <w:r w:rsidRPr="00597E4F">
              <w:rPr>
                <w:rFonts w:ascii="Arial" w:hAnsi="Arial" w:cs="Arial"/>
                <w:sz w:val="20"/>
                <w:szCs w:val="20"/>
              </w:rPr>
              <w:t> </w:t>
            </w:r>
            <w:r w:rsidRPr="00597E4F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B77A39" w:rsidRPr="00C669A8" w14:paraId="44B474A3" w14:textId="4461F5EF" w:rsidTr="00DF1E5A">
        <w:trPr>
          <w:trHeight w:val="530"/>
        </w:trPr>
        <w:tc>
          <w:tcPr>
            <w:tcW w:w="2269" w:type="dxa"/>
          </w:tcPr>
          <w:p w14:paraId="53DD683F" w14:textId="17F1EF33" w:rsidR="00B77A39" w:rsidRPr="00C669A8" w:rsidRDefault="00B77A39" w:rsidP="00597E4F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>Número de RUC</w:t>
            </w:r>
          </w:p>
        </w:tc>
        <w:tc>
          <w:tcPr>
            <w:tcW w:w="567" w:type="dxa"/>
          </w:tcPr>
          <w:p w14:paraId="6FF519C4" w14:textId="77777777" w:rsidR="00B77A39" w:rsidRPr="00C669A8" w:rsidRDefault="00B77A39" w:rsidP="00597E4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146" w:type="dxa"/>
          </w:tcPr>
          <w:p w14:paraId="28EA6F16" w14:textId="77777777" w:rsidR="00B77A39" w:rsidRPr="00C669A8" w:rsidRDefault="00B77A39" w:rsidP="00597E4F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77A39" w:rsidRPr="00C669A8" w14:paraId="5E398AED" w14:textId="2CB37EE2" w:rsidTr="00DF1E5A">
        <w:trPr>
          <w:trHeight w:val="530"/>
        </w:trPr>
        <w:tc>
          <w:tcPr>
            <w:tcW w:w="2269" w:type="dxa"/>
          </w:tcPr>
          <w:p w14:paraId="59EB5C4B" w14:textId="77777777" w:rsidR="00B77A39" w:rsidRPr="00C669A8" w:rsidRDefault="00B77A39" w:rsidP="00597E4F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t>3. Teléfono</w:t>
            </w:r>
          </w:p>
        </w:tc>
        <w:tc>
          <w:tcPr>
            <w:tcW w:w="567" w:type="dxa"/>
          </w:tcPr>
          <w:p w14:paraId="3540833C" w14:textId="77777777" w:rsidR="00B77A39" w:rsidRPr="00C669A8" w:rsidRDefault="00B77A39" w:rsidP="00597E4F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146" w:type="dxa"/>
          </w:tcPr>
          <w:p w14:paraId="06F77469" w14:textId="31342D84" w:rsidR="00B77A39" w:rsidRPr="00C669A8" w:rsidRDefault="00B77A39" w:rsidP="00597E4F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1242D32" w14:textId="77777777" w:rsidR="00597E4F" w:rsidRPr="00307074" w:rsidRDefault="00597E4F" w:rsidP="00046F14">
      <w:pPr>
        <w:rPr>
          <w:rFonts w:ascii="Arial" w:hAnsi="Arial" w:cs="Arial"/>
          <w:b/>
          <w:color w:val="EE0000"/>
          <w:sz w:val="18"/>
          <w:szCs w:val="18"/>
        </w:rPr>
      </w:pPr>
    </w:p>
    <w:p w14:paraId="0667DD3E" w14:textId="77777777" w:rsidR="00307074" w:rsidRPr="00D1197D" w:rsidRDefault="00307074" w:rsidP="00046F14">
      <w:pPr>
        <w:rPr>
          <w:rFonts w:ascii="Arial" w:hAnsi="Arial" w:cs="Arial"/>
          <w:b/>
          <w:sz w:val="12"/>
          <w:szCs w:val="12"/>
        </w:rPr>
      </w:pPr>
    </w:p>
    <w:p w14:paraId="35F1AEB9" w14:textId="66FEDF4E" w:rsidR="00432768" w:rsidRDefault="00307074" w:rsidP="0096111A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</w:rPr>
      </w:pPr>
      <w:r w:rsidRPr="00C669A8">
        <w:rPr>
          <w:rFonts w:ascii="Arial" w:hAnsi="Arial" w:cs="Arial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</w:checkBox>
          </w:ffData>
        </w:fldChar>
      </w:r>
      <w:r w:rsidRPr="00C669A8">
        <w:rPr>
          <w:rFonts w:ascii="Arial" w:hAnsi="Arial" w:cs="Arial"/>
          <w:sz w:val="20"/>
          <w:szCs w:val="20"/>
        </w:rPr>
        <w:instrText xml:space="preserve"> FORMCHECKBOX </w:instrText>
      </w:r>
      <w:r w:rsidRPr="00C669A8">
        <w:rPr>
          <w:rFonts w:ascii="Arial" w:hAnsi="Arial" w:cs="Arial"/>
          <w:sz w:val="20"/>
          <w:szCs w:val="20"/>
        </w:rPr>
      </w:r>
      <w:r w:rsidRPr="00C669A8">
        <w:rPr>
          <w:rFonts w:ascii="Arial" w:hAnsi="Arial" w:cs="Arial"/>
          <w:sz w:val="20"/>
          <w:szCs w:val="20"/>
        </w:rPr>
        <w:fldChar w:fldCharType="separate"/>
      </w:r>
      <w:r w:rsidRPr="00C669A8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 </w:t>
      </w:r>
      <w:r w:rsidR="002F10C0">
        <w:rPr>
          <w:rFonts w:ascii="Arial" w:hAnsi="Arial" w:cs="Arial"/>
          <w:b/>
        </w:rPr>
        <w:t>USUARIOS TELEBANKING</w:t>
      </w:r>
      <w:r>
        <w:rPr>
          <w:rFonts w:ascii="Arial" w:hAnsi="Arial" w:cs="Arial"/>
          <w:b/>
        </w:rPr>
        <w:t xml:space="preserve"> </w:t>
      </w:r>
    </w:p>
    <w:p w14:paraId="034AB13A" w14:textId="77777777" w:rsidR="0096111A" w:rsidRPr="0096111A" w:rsidRDefault="0096111A" w:rsidP="0096111A">
      <w:pPr>
        <w:ind w:left="1080"/>
        <w:rPr>
          <w:rFonts w:ascii="Arial" w:hAnsi="Arial" w:cs="Arial"/>
          <w:b/>
        </w:rPr>
      </w:pPr>
    </w:p>
    <w:tbl>
      <w:tblPr>
        <w:tblW w:w="115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859"/>
        <w:gridCol w:w="1120"/>
        <w:gridCol w:w="1134"/>
        <w:gridCol w:w="1418"/>
        <w:gridCol w:w="1134"/>
        <w:gridCol w:w="1276"/>
        <w:gridCol w:w="1159"/>
        <w:gridCol w:w="971"/>
        <w:gridCol w:w="1059"/>
      </w:tblGrid>
      <w:tr w:rsidR="0096111A" w:rsidRPr="009046A9" w14:paraId="61FE096B" w14:textId="77777777" w:rsidTr="002C0D62">
        <w:trPr>
          <w:gridAfter w:val="1"/>
          <w:wAfter w:w="1059" w:type="dxa"/>
          <w:trHeight w:val="667"/>
        </w:trPr>
        <w:tc>
          <w:tcPr>
            <w:tcW w:w="141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1820EB93" w14:textId="753CF4E2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Código de Usuario (*)</w:t>
            </w:r>
          </w:p>
        </w:tc>
        <w:tc>
          <w:tcPr>
            <w:tcW w:w="90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1747" w14:textId="77777777" w:rsidR="0096111A" w:rsidRPr="009046A9" w:rsidRDefault="0096111A" w:rsidP="00961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TIPO DE SOLICITUD</w:t>
            </w:r>
          </w:p>
          <w:p w14:paraId="36407610" w14:textId="578B00DE" w:rsidR="0096111A" w:rsidRPr="009046A9" w:rsidRDefault="0096111A" w:rsidP="0096111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(Marque con un aspa)</w:t>
            </w:r>
          </w:p>
        </w:tc>
      </w:tr>
      <w:tr w:rsidR="0096111A" w:rsidRPr="009046A9" w14:paraId="52FB744A" w14:textId="77777777" w:rsidTr="0096111A">
        <w:trPr>
          <w:trHeight w:val="318"/>
        </w:trPr>
        <w:tc>
          <w:tcPr>
            <w:tcW w:w="14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9BC4441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7183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Bloque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a</w:t>
            </w: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r Usuario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6B11E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Reinicio de Contraseña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8F69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Reinicio de Credenciales (Pwd + Tkn)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D90C98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Eliminar Usuario</w:t>
            </w:r>
          </w:p>
          <w:p w14:paraId="619BF3D9" w14:textId="66F576BD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Desbloquear Usuario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C3DE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Desbloqueo + Reinicio de Contraseña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F50A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Desbloqueo + Reinicio de Credenciales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4EDC" w14:textId="77777777" w:rsidR="0096111A" w:rsidRPr="00C0288E" w:rsidRDefault="0096111A" w:rsidP="002C0D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0288E">
              <w:rPr>
                <w:rFonts w:ascii="Arial" w:hAnsi="Arial" w:cs="Arial"/>
                <w:b/>
                <w:bCs/>
                <w:sz w:val="14"/>
                <w:szCs w:val="14"/>
                <w:lang w:eastAsia="es-PE"/>
              </w:rPr>
              <w:t>Reemplazo usuario Administrador (*)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19AC" w14:textId="77777777" w:rsidR="0096111A" w:rsidRPr="00C0288E" w:rsidRDefault="0096111A" w:rsidP="002C0D62">
            <w:pPr>
              <w:jc w:val="center"/>
              <w:rPr>
                <w:rFonts w:ascii="Arial" w:hAnsi="Arial" w:cs="Arial"/>
                <w:sz w:val="16"/>
                <w:szCs w:val="16"/>
                <w:lang w:eastAsia="es-PE"/>
              </w:rPr>
            </w:pPr>
          </w:p>
          <w:p w14:paraId="59FCCDD3" w14:textId="77777777" w:rsidR="0096111A" w:rsidRPr="00C0288E" w:rsidRDefault="0096111A" w:rsidP="002C0D62">
            <w:pPr>
              <w:jc w:val="center"/>
              <w:rPr>
                <w:rFonts w:ascii="Arial" w:hAnsi="Arial" w:cs="Arial"/>
                <w:sz w:val="16"/>
                <w:szCs w:val="16"/>
                <w:lang w:eastAsia="es-PE"/>
              </w:rPr>
            </w:pPr>
            <w:r w:rsidRPr="00C0288E">
              <w:rPr>
                <w:rFonts w:ascii="Arial" w:hAnsi="Arial" w:cs="Arial"/>
                <w:sz w:val="16"/>
                <w:szCs w:val="16"/>
                <w:lang w:eastAsia="es-PE"/>
              </w:rPr>
              <w:t xml:space="preserve">Creación de usuario </w:t>
            </w:r>
            <w:r w:rsidRPr="00C0288E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nuevo</w:t>
            </w:r>
            <w:r w:rsidRPr="00C0288E">
              <w:rPr>
                <w:rFonts w:ascii="Arial" w:hAnsi="Arial" w:cs="Arial"/>
                <w:sz w:val="16"/>
                <w:szCs w:val="16"/>
                <w:lang w:eastAsia="es-PE"/>
              </w:rPr>
              <w:t xml:space="preserve"> (**)</w:t>
            </w: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5270F889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96111A" w:rsidRPr="009046A9" w14:paraId="26F40AB1" w14:textId="77777777" w:rsidTr="0096111A">
        <w:trPr>
          <w:trHeight w:val="451"/>
        </w:trPr>
        <w:tc>
          <w:tcPr>
            <w:tcW w:w="1413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A91087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D61F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3D41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9FDB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5D83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55AA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23F7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7FF7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FA46" w14:textId="77777777" w:rsidR="0096111A" w:rsidRPr="00B72764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eastAsia="es-PE"/>
              </w:rPr>
            </w:pP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68913D92" w14:textId="77777777" w:rsidR="0096111A" w:rsidRPr="009046A9" w:rsidRDefault="0096111A" w:rsidP="002C0D62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FD6EE9" w:rsidRPr="009046A9" w14:paraId="14309B1B" w14:textId="77777777" w:rsidTr="0096111A">
        <w:trPr>
          <w:trHeight w:val="329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4AFD6B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D8E7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5C01B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8965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3981" w14:textId="04BAD9F5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EB59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74DF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6A0D" w14:textId="77777777" w:rsidR="00FD6EE9" w:rsidRPr="00C669A8" w:rsidRDefault="00FD6EE9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42CD" w14:textId="2825BB79" w:rsidR="00FD6EE9" w:rsidRPr="00B72764" w:rsidRDefault="0033023D" w:rsidP="002C0D6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64907049" w14:textId="77777777" w:rsidR="00FD6EE9" w:rsidRPr="00C669A8" w:rsidRDefault="00FD6EE9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EE9" w:rsidRPr="009046A9" w14:paraId="6C246DA0" w14:textId="77777777" w:rsidTr="0096111A">
        <w:trPr>
          <w:trHeight w:val="329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B1495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114D54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06801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2DC10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1BEBB" w14:textId="419515F1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ECA5A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559DEF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BF5B" w14:textId="77777777" w:rsidR="00FD6EE9" w:rsidRPr="00C669A8" w:rsidRDefault="00FD6EE9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BE40" w14:textId="70A030D8" w:rsidR="00FD6EE9" w:rsidRPr="00B72764" w:rsidRDefault="0033023D" w:rsidP="002C0D6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3E1CA64B" w14:textId="77777777" w:rsidR="00FD6EE9" w:rsidRPr="00C669A8" w:rsidRDefault="00FD6EE9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EE9" w:rsidRPr="009046A9" w14:paraId="335A6599" w14:textId="77777777" w:rsidTr="0096111A">
        <w:trPr>
          <w:trHeight w:val="329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8E7FEC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CE50B0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FA1C25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1697B9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2E5901" w14:textId="5606C662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194371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3C36" w14:textId="77777777" w:rsidR="00FD6EE9" w:rsidRPr="009046A9" w:rsidRDefault="00FD6EE9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CEB1" w14:textId="77777777" w:rsidR="00FD6EE9" w:rsidRPr="00C669A8" w:rsidRDefault="00FD6EE9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256E" w14:textId="3669DE10" w:rsidR="00FD6EE9" w:rsidRPr="00B72764" w:rsidRDefault="0033023D" w:rsidP="002C0D6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6429D196" w14:textId="77777777" w:rsidR="00FD6EE9" w:rsidRPr="00C669A8" w:rsidRDefault="00FD6EE9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11A" w:rsidRPr="009046A9" w14:paraId="09CFBC3C" w14:textId="77777777" w:rsidTr="0096111A">
        <w:trPr>
          <w:trHeight w:val="3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6CF5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CCB2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8C66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06B0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A42C" w14:textId="2B7918E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1D0E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593B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20A5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4FA8" w14:textId="38371C05" w:rsidR="0096111A" w:rsidRPr="00B72764" w:rsidRDefault="0033023D" w:rsidP="002C0D6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5362A138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11A" w:rsidRPr="009046A9" w14:paraId="59D03046" w14:textId="77777777" w:rsidTr="0096111A">
        <w:trPr>
          <w:trHeight w:val="32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09F1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0240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FE5B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DBBB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77ED" w14:textId="5FBD310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ADB1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3D0A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6507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8075" w14:textId="2A4D74C0" w:rsidR="0096111A" w:rsidRPr="00B72764" w:rsidRDefault="0033023D" w:rsidP="002C0D6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7C72C3D8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11A" w:rsidRPr="009046A9" w14:paraId="4286F49B" w14:textId="77777777" w:rsidTr="0096111A">
        <w:trPr>
          <w:trHeight w:val="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E28B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C4A9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8341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11D5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A7B8" w14:textId="780ED4F2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1669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8873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5022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1692" w14:textId="13961FFA" w:rsidR="0096111A" w:rsidRPr="00B72764" w:rsidRDefault="0033023D" w:rsidP="002C0D6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18BDC04C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11A" w:rsidRPr="009046A9" w14:paraId="232633D0" w14:textId="77777777" w:rsidTr="0033023D">
        <w:trPr>
          <w:trHeight w:val="26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C5B6" w14:textId="77777777" w:rsidR="0096111A" w:rsidRPr="009046A9" w:rsidRDefault="0096111A" w:rsidP="002C0D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9046A9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 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 </w:t>
            </w:r>
            <w:r w:rsidRPr="00373698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A412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0EEB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390B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A63F" w14:textId="6C0C4E55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BFEB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459A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1DBB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7835" w14:textId="468B000E" w:rsidR="0096111A" w:rsidRPr="00B72764" w:rsidRDefault="0033023D" w:rsidP="002C0D6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9" w:type="dxa"/>
            <w:tcBorders>
              <w:left w:val="single" w:sz="4" w:space="0" w:color="auto"/>
            </w:tcBorders>
          </w:tcPr>
          <w:p w14:paraId="733A6AF5" w14:textId="77777777" w:rsidR="0096111A" w:rsidRPr="00C669A8" w:rsidRDefault="0096111A" w:rsidP="002C0D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ADAF09" w14:textId="77777777" w:rsidR="00432768" w:rsidRPr="00C0288E" w:rsidRDefault="00432768" w:rsidP="0096111A">
      <w:pPr>
        <w:rPr>
          <w:rFonts w:ascii="Arial" w:hAnsi="Arial" w:cs="Arial"/>
          <w:b/>
          <w:bCs/>
          <w:color w:val="FF0000"/>
          <w:sz w:val="16"/>
          <w:szCs w:val="16"/>
        </w:rPr>
      </w:pPr>
    </w:p>
    <w:p w14:paraId="00E0B764" w14:textId="1EB05B5D" w:rsidR="00996B92" w:rsidRPr="00C0288E" w:rsidRDefault="0088417B" w:rsidP="00B7565F">
      <w:pPr>
        <w:ind w:left="360" w:hanging="270"/>
        <w:rPr>
          <w:rFonts w:ascii="Arial" w:hAnsi="Arial" w:cs="Arial"/>
          <w:b/>
          <w:bCs/>
          <w:sz w:val="16"/>
          <w:szCs w:val="16"/>
        </w:rPr>
      </w:pPr>
      <w:r w:rsidRPr="00C0288E">
        <w:rPr>
          <w:rFonts w:ascii="Arial" w:hAnsi="Arial" w:cs="Arial"/>
          <w:b/>
          <w:bCs/>
          <w:sz w:val="16"/>
          <w:szCs w:val="16"/>
        </w:rPr>
        <w:t>(*)</w:t>
      </w:r>
      <w:r w:rsidR="005A7544" w:rsidRPr="00C0288E">
        <w:rPr>
          <w:rFonts w:ascii="Arial" w:hAnsi="Arial" w:cs="Arial"/>
          <w:b/>
          <w:bCs/>
          <w:sz w:val="16"/>
          <w:szCs w:val="16"/>
        </w:rPr>
        <w:t xml:space="preserve"> El reemplazo implica la eliminación</w:t>
      </w:r>
      <w:r w:rsidR="0002701E" w:rsidRPr="00C0288E">
        <w:rPr>
          <w:rFonts w:ascii="Arial" w:hAnsi="Arial" w:cs="Arial"/>
          <w:b/>
          <w:bCs/>
          <w:sz w:val="16"/>
          <w:szCs w:val="16"/>
        </w:rPr>
        <w:t xml:space="preserve"> y creación</w:t>
      </w:r>
      <w:r w:rsidR="005A7544" w:rsidRPr="00C0288E">
        <w:rPr>
          <w:rFonts w:ascii="Arial" w:hAnsi="Arial" w:cs="Arial"/>
          <w:b/>
          <w:bCs/>
          <w:sz w:val="16"/>
          <w:szCs w:val="16"/>
        </w:rPr>
        <w:t xml:space="preserve"> del usuario</w:t>
      </w:r>
      <w:r w:rsidR="0002701E" w:rsidRPr="00C0288E">
        <w:rPr>
          <w:rFonts w:ascii="Arial" w:hAnsi="Arial" w:cs="Arial"/>
          <w:b/>
          <w:bCs/>
          <w:sz w:val="16"/>
          <w:szCs w:val="16"/>
        </w:rPr>
        <w:t>, así como</w:t>
      </w:r>
      <w:r w:rsidR="005A7544" w:rsidRPr="00C0288E">
        <w:rPr>
          <w:rFonts w:ascii="Arial" w:hAnsi="Arial" w:cs="Arial"/>
          <w:b/>
          <w:bCs/>
          <w:sz w:val="16"/>
          <w:szCs w:val="16"/>
        </w:rPr>
        <w:t xml:space="preserve"> la eliminación de control de dispositivos </w:t>
      </w:r>
      <w:r w:rsidR="0002701E" w:rsidRPr="00C0288E">
        <w:rPr>
          <w:rFonts w:ascii="Arial" w:hAnsi="Arial" w:cs="Arial"/>
          <w:b/>
          <w:bCs/>
          <w:sz w:val="16"/>
          <w:szCs w:val="16"/>
        </w:rPr>
        <w:t>registrados. S</w:t>
      </w:r>
      <w:r w:rsidR="005A7544" w:rsidRPr="00C0288E">
        <w:rPr>
          <w:rFonts w:ascii="Arial" w:hAnsi="Arial" w:cs="Arial"/>
          <w:b/>
          <w:bCs/>
          <w:sz w:val="16"/>
          <w:szCs w:val="16"/>
        </w:rPr>
        <w:t xml:space="preserve">olo aplica para </w:t>
      </w:r>
      <w:r w:rsidR="0002701E" w:rsidRPr="00C0288E">
        <w:rPr>
          <w:rFonts w:ascii="Arial" w:hAnsi="Arial" w:cs="Arial"/>
          <w:b/>
          <w:bCs/>
          <w:sz w:val="16"/>
          <w:szCs w:val="16"/>
        </w:rPr>
        <w:t xml:space="preserve">los </w:t>
      </w:r>
      <w:r w:rsidR="005A7544" w:rsidRPr="00C0288E">
        <w:rPr>
          <w:rFonts w:ascii="Arial" w:hAnsi="Arial" w:cs="Arial"/>
          <w:b/>
          <w:bCs/>
          <w:sz w:val="16"/>
          <w:szCs w:val="16"/>
        </w:rPr>
        <w:t>usuarios administradores 01, 02, 03.</w:t>
      </w:r>
    </w:p>
    <w:p w14:paraId="6E05381A" w14:textId="4948671F" w:rsidR="009046A9" w:rsidRPr="00C672D3" w:rsidRDefault="00996B92" w:rsidP="00B7565F">
      <w:pPr>
        <w:ind w:left="360" w:hanging="270"/>
        <w:rPr>
          <w:rFonts w:ascii="Arial" w:hAnsi="Arial" w:cs="Arial"/>
          <w:b/>
          <w:bCs/>
          <w:sz w:val="16"/>
          <w:szCs w:val="16"/>
        </w:rPr>
      </w:pPr>
      <w:r w:rsidRPr="00C672D3">
        <w:rPr>
          <w:rFonts w:ascii="Arial" w:hAnsi="Arial" w:cs="Arial"/>
          <w:b/>
          <w:bCs/>
          <w:sz w:val="16"/>
          <w:szCs w:val="16"/>
        </w:rPr>
        <w:t>(**) Usuario Nuevo, para creación de usuario nuevo, se deberá seleccionar la casilla creación de usuario y completar la sección IV</w:t>
      </w:r>
      <w:r w:rsidR="00B7565F" w:rsidRPr="00C672D3">
        <w:rPr>
          <w:rFonts w:ascii="Arial" w:hAnsi="Arial" w:cs="Arial"/>
          <w:b/>
          <w:bCs/>
          <w:sz w:val="16"/>
          <w:szCs w:val="16"/>
        </w:rPr>
        <w:t>.</w:t>
      </w:r>
    </w:p>
    <w:p w14:paraId="7E66BA2C" w14:textId="77777777" w:rsidR="00E95F9D" w:rsidRPr="00C0288E" w:rsidRDefault="00E95F9D" w:rsidP="003553C0">
      <w:pPr>
        <w:ind w:left="-180" w:firstLine="180"/>
        <w:rPr>
          <w:rFonts w:ascii="Arial" w:hAnsi="Arial" w:cs="Arial"/>
          <w:sz w:val="20"/>
          <w:szCs w:val="20"/>
        </w:rPr>
      </w:pPr>
    </w:p>
    <w:p w14:paraId="2232B70D" w14:textId="3E65BCB5" w:rsidR="00E95F9D" w:rsidRPr="00C0288E" w:rsidRDefault="00307074" w:rsidP="00E95F9D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</w:rPr>
      </w:pPr>
      <w:r w:rsidRPr="00C0288E">
        <w:rPr>
          <w:rFonts w:ascii="Arial" w:hAnsi="Arial" w:cs="Arial"/>
          <w:b/>
        </w:rPr>
        <w:t xml:space="preserve"> </w:t>
      </w:r>
      <w:r w:rsidRPr="00C0288E">
        <w:rPr>
          <w:rFonts w:ascii="Arial" w:hAnsi="Arial" w:cs="Arial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</w:checkBox>
          </w:ffData>
        </w:fldChar>
      </w:r>
      <w:r w:rsidRPr="00C0288E">
        <w:rPr>
          <w:rFonts w:ascii="Arial" w:hAnsi="Arial" w:cs="Arial"/>
          <w:sz w:val="20"/>
          <w:szCs w:val="20"/>
        </w:rPr>
        <w:instrText xml:space="preserve"> FORMCHECKBOX </w:instrText>
      </w:r>
      <w:r w:rsidRPr="00C0288E">
        <w:rPr>
          <w:rFonts w:ascii="Arial" w:hAnsi="Arial" w:cs="Arial"/>
          <w:sz w:val="20"/>
          <w:szCs w:val="20"/>
        </w:rPr>
      </w:r>
      <w:r w:rsidRPr="00C0288E">
        <w:rPr>
          <w:rFonts w:ascii="Arial" w:hAnsi="Arial" w:cs="Arial"/>
          <w:sz w:val="20"/>
          <w:szCs w:val="20"/>
        </w:rPr>
        <w:fldChar w:fldCharType="separate"/>
      </w:r>
      <w:r w:rsidRPr="00C0288E">
        <w:rPr>
          <w:rFonts w:ascii="Arial" w:hAnsi="Arial" w:cs="Arial"/>
          <w:sz w:val="20"/>
          <w:szCs w:val="20"/>
        </w:rPr>
        <w:fldChar w:fldCharType="end"/>
      </w:r>
      <w:r w:rsidRPr="00C0288E">
        <w:rPr>
          <w:rFonts w:ascii="Arial" w:hAnsi="Arial" w:cs="Arial"/>
          <w:sz w:val="16"/>
          <w:szCs w:val="16"/>
        </w:rPr>
        <w:t xml:space="preserve">  </w:t>
      </w:r>
      <w:r w:rsidR="00E95F9D" w:rsidRPr="00C0288E">
        <w:rPr>
          <w:rFonts w:ascii="Arial" w:hAnsi="Arial" w:cs="Arial"/>
          <w:b/>
        </w:rPr>
        <w:t>ACTUALIZACIÓN DE DATOS SENSIBLES</w:t>
      </w:r>
      <w:r w:rsidR="00DA3205" w:rsidRPr="00C0288E">
        <w:rPr>
          <w:rFonts w:ascii="Arial" w:hAnsi="Arial" w:cs="Arial"/>
          <w:b/>
        </w:rPr>
        <w:t xml:space="preserve"> </w:t>
      </w:r>
    </w:p>
    <w:p w14:paraId="1471FCB6" w14:textId="77777777" w:rsidR="00E95F9D" w:rsidRPr="00C0288E" w:rsidRDefault="00E95F9D" w:rsidP="00E95F9D">
      <w:pPr>
        <w:rPr>
          <w:rFonts w:ascii="Arial" w:hAnsi="Arial" w:cs="Arial"/>
          <w:b/>
        </w:rPr>
      </w:pPr>
    </w:p>
    <w:tbl>
      <w:tblPr>
        <w:tblW w:w="10992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3496"/>
        <w:gridCol w:w="2610"/>
        <w:gridCol w:w="1620"/>
        <w:gridCol w:w="1556"/>
      </w:tblGrid>
      <w:tr w:rsidR="00D15660" w:rsidRPr="00C0288E" w14:paraId="4CF11B95" w14:textId="2ED6F158" w:rsidTr="00DF1E5A">
        <w:trPr>
          <w:trHeight w:val="470"/>
        </w:trPr>
        <w:tc>
          <w:tcPr>
            <w:tcW w:w="1710" w:type="dxa"/>
            <w:vAlign w:val="center"/>
          </w:tcPr>
          <w:p w14:paraId="6E50838B" w14:textId="5B9BCD5B" w:rsidR="00D15660" w:rsidRPr="00C0288E" w:rsidRDefault="00D15660" w:rsidP="0088417B">
            <w:pPr>
              <w:jc w:val="center"/>
              <w:rPr>
                <w:rFonts w:ascii="Arial" w:hAnsi="Arial" w:cs="Arial"/>
                <w:b/>
              </w:rPr>
            </w:pPr>
            <w:r w:rsidRPr="00C0288E">
              <w:rPr>
                <w:rFonts w:ascii="Arial" w:hAnsi="Arial" w:cs="Arial"/>
                <w:b/>
                <w:bCs/>
                <w:sz w:val="20"/>
                <w:szCs w:val="20"/>
              </w:rPr>
              <w:t>N° de Usuario</w:t>
            </w:r>
          </w:p>
        </w:tc>
        <w:tc>
          <w:tcPr>
            <w:tcW w:w="3496" w:type="dxa"/>
            <w:vAlign w:val="center"/>
          </w:tcPr>
          <w:p w14:paraId="21D36F86" w14:textId="40E738BA" w:rsidR="00D15660" w:rsidRPr="00C0288E" w:rsidRDefault="00D15660" w:rsidP="008841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288E">
              <w:rPr>
                <w:rFonts w:ascii="Arial" w:hAnsi="Arial" w:cs="Arial"/>
                <w:b/>
                <w:bCs/>
                <w:sz w:val="20"/>
                <w:szCs w:val="20"/>
              </w:rPr>
              <w:t>Nombres y Apellidos</w:t>
            </w:r>
          </w:p>
        </w:tc>
        <w:tc>
          <w:tcPr>
            <w:tcW w:w="2610" w:type="dxa"/>
            <w:vAlign w:val="center"/>
          </w:tcPr>
          <w:p w14:paraId="7CC9220D" w14:textId="02E01844" w:rsidR="00D15660" w:rsidRPr="00C0288E" w:rsidRDefault="00D15660" w:rsidP="008841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28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Nacionalidad </w:t>
            </w:r>
          </w:p>
        </w:tc>
        <w:tc>
          <w:tcPr>
            <w:tcW w:w="1620" w:type="dxa"/>
            <w:vAlign w:val="center"/>
          </w:tcPr>
          <w:p w14:paraId="476A1D41" w14:textId="0439C727" w:rsidR="00D15660" w:rsidRPr="00C0288E" w:rsidRDefault="00D15660" w:rsidP="008841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288E">
              <w:rPr>
                <w:rFonts w:ascii="Arial" w:hAnsi="Arial" w:cs="Arial"/>
                <w:b/>
                <w:bCs/>
                <w:sz w:val="20"/>
                <w:szCs w:val="20"/>
              </w:rPr>
              <w:t>Tipo de Documento</w:t>
            </w:r>
          </w:p>
        </w:tc>
        <w:tc>
          <w:tcPr>
            <w:tcW w:w="1556" w:type="dxa"/>
          </w:tcPr>
          <w:p w14:paraId="06F57A44" w14:textId="3D936592" w:rsidR="00D15660" w:rsidRPr="00C0288E" w:rsidRDefault="00810636" w:rsidP="008841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288E">
              <w:rPr>
                <w:rFonts w:ascii="Arial" w:hAnsi="Arial" w:cs="Arial"/>
                <w:b/>
                <w:bCs/>
                <w:sz w:val="20"/>
                <w:szCs w:val="20"/>
              </w:rPr>
              <w:t>N° Documento</w:t>
            </w:r>
          </w:p>
        </w:tc>
      </w:tr>
      <w:tr w:rsidR="00D15660" w:rsidRPr="00C0288E" w14:paraId="6EE7CA6A" w14:textId="12602626" w:rsidTr="00DF1E5A">
        <w:trPr>
          <w:trHeight w:val="321"/>
        </w:trPr>
        <w:tc>
          <w:tcPr>
            <w:tcW w:w="1710" w:type="dxa"/>
            <w:vAlign w:val="center"/>
          </w:tcPr>
          <w:p w14:paraId="58BBFC38" w14:textId="4545EA26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t xml:space="preserve">USUARIO </w:t>
            </w:r>
          </w:p>
        </w:tc>
        <w:tc>
          <w:tcPr>
            <w:tcW w:w="3496" w:type="dxa"/>
            <w:vAlign w:val="center"/>
          </w:tcPr>
          <w:p w14:paraId="3EC7C90F" w14:textId="3643107C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C1D2299" w14:textId="6A0FA551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117920B0" w14:textId="20D28BE3" w:rsidR="00D15660" w:rsidRPr="00C0288E" w:rsidRDefault="00D15660" w:rsidP="00D15660">
            <w:pPr>
              <w:jc w:val="center"/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56" w:type="dxa"/>
            <w:vAlign w:val="center"/>
          </w:tcPr>
          <w:p w14:paraId="0DA43010" w14:textId="0B58F5B1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15660" w:rsidRPr="00C0288E" w14:paraId="58161E68" w14:textId="6ED48863" w:rsidTr="00DF1E5A">
        <w:trPr>
          <w:trHeight w:val="321"/>
        </w:trPr>
        <w:tc>
          <w:tcPr>
            <w:tcW w:w="1710" w:type="dxa"/>
          </w:tcPr>
          <w:p w14:paraId="4D4D337A" w14:textId="4A55B72A" w:rsidR="00D15660" w:rsidRPr="00C0288E" w:rsidRDefault="00D15660" w:rsidP="00D15660">
            <w:pPr>
              <w:jc w:val="center"/>
            </w:pPr>
            <w:r w:rsidRPr="00C0288E">
              <w:rPr>
                <w:rFonts w:ascii="Arial" w:hAnsi="Arial" w:cs="Arial"/>
                <w:sz w:val="20"/>
                <w:szCs w:val="20"/>
              </w:rPr>
              <w:t xml:space="preserve">USUARIO </w:t>
            </w:r>
          </w:p>
        </w:tc>
        <w:tc>
          <w:tcPr>
            <w:tcW w:w="3496" w:type="dxa"/>
            <w:vAlign w:val="center"/>
          </w:tcPr>
          <w:p w14:paraId="25BCA99C" w14:textId="77777777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0934E01" w14:textId="7546129B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51C39ACA" w14:textId="57DF4F17" w:rsidR="00D15660" w:rsidRPr="00C0288E" w:rsidRDefault="00D15660" w:rsidP="00D15660">
            <w:pPr>
              <w:jc w:val="center"/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56" w:type="dxa"/>
            <w:vAlign w:val="center"/>
          </w:tcPr>
          <w:p w14:paraId="6A812F1B" w14:textId="6ED64A0F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15660" w14:paraId="157A5E2E" w14:textId="78F9036F" w:rsidTr="00DF1E5A">
        <w:trPr>
          <w:trHeight w:val="321"/>
        </w:trPr>
        <w:tc>
          <w:tcPr>
            <w:tcW w:w="1710" w:type="dxa"/>
          </w:tcPr>
          <w:p w14:paraId="6399729E" w14:textId="75DC7CE8" w:rsidR="00D15660" w:rsidRPr="00C0288E" w:rsidRDefault="00D15660" w:rsidP="00D15660">
            <w:pPr>
              <w:jc w:val="center"/>
            </w:pPr>
            <w:r w:rsidRPr="00C0288E">
              <w:rPr>
                <w:rFonts w:ascii="Arial" w:hAnsi="Arial" w:cs="Arial"/>
                <w:sz w:val="20"/>
                <w:szCs w:val="20"/>
              </w:rPr>
              <w:t xml:space="preserve">USUARIO </w:t>
            </w:r>
          </w:p>
        </w:tc>
        <w:tc>
          <w:tcPr>
            <w:tcW w:w="3496" w:type="dxa"/>
            <w:vAlign w:val="center"/>
          </w:tcPr>
          <w:p w14:paraId="10CEF463" w14:textId="77777777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23A0400" w14:textId="1C44B0A8" w:rsidR="00D15660" w:rsidRPr="00C0288E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6E823D66" w14:textId="27B3958E" w:rsidR="00D15660" w:rsidRPr="00C0288E" w:rsidRDefault="00D15660" w:rsidP="00D15660">
            <w:pPr>
              <w:jc w:val="center"/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56" w:type="dxa"/>
            <w:vAlign w:val="center"/>
          </w:tcPr>
          <w:p w14:paraId="0405B75C" w14:textId="2DE41B95" w:rsidR="00D15660" w:rsidRPr="00356CCD" w:rsidRDefault="00D15660" w:rsidP="00D156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288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0288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0288E">
              <w:rPr>
                <w:rFonts w:ascii="Arial" w:hAnsi="Arial" w:cs="Arial"/>
                <w:sz w:val="20"/>
                <w:szCs w:val="20"/>
              </w:rPr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t> </w:t>
            </w:r>
            <w:r w:rsidRPr="00C028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D430F8A" w14:textId="77777777" w:rsidR="002A0D97" w:rsidRDefault="002A0D97" w:rsidP="00996B92">
      <w:pPr>
        <w:rPr>
          <w:rFonts w:ascii="Arial" w:hAnsi="Arial" w:cs="Arial"/>
          <w:b/>
        </w:rPr>
      </w:pPr>
    </w:p>
    <w:p w14:paraId="5DBEE96D" w14:textId="2972EEDC" w:rsidR="003553C0" w:rsidRDefault="00307074" w:rsidP="003553C0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</w:rPr>
      </w:pPr>
      <w:r w:rsidRPr="00C669A8">
        <w:rPr>
          <w:rFonts w:ascii="Arial" w:hAnsi="Arial" w:cs="Arial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</w:checkBox>
          </w:ffData>
        </w:fldChar>
      </w:r>
      <w:r w:rsidRPr="00C669A8">
        <w:rPr>
          <w:rFonts w:ascii="Arial" w:hAnsi="Arial" w:cs="Arial"/>
          <w:sz w:val="20"/>
          <w:szCs w:val="20"/>
        </w:rPr>
        <w:instrText xml:space="preserve"> FORMCHECKBOX </w:instrText>
      </w:r>
      <w:r w:rsidRPr="00C669A8">
        <w:rPr>
          <w:rFonts w:ascii="Arial" w:hAnsi="Arial" w:cs="Arial"/>
          <w:sz w:val="20"/>
          <w:szCs w:val="20"/>
        </w:rPr>
      </w:r>
      <w:r w:rsidRPr="00C669A8">
        <w:rPr>
          <w:rFonts w:ascii="Arial" w:hAnsi="Arial" w:cs="Arial"/>
          <w:sz w:val="20"/>
          <w:szCs w:val="20"/>
        </w:rPr>
        <w:fldChar w:fldCharType="separate"/>
      </w:r>
      <w:r w:rsidRPr="00C669A8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16"/>
          <w:szCs w:val="16"/>
        </w:rPr>
        <w:t xml:space="preserve">   </w:t>
      </w:r>
      <w:r w:rsidR="00DA3205">
        <w:rPr>
          <w:rFonts w:ascii="Arial" w:hAnsi="Arial" w:cs="Arial"/>
          <w:b/>
        </w:rPr>
        <w:t xml:space="preserve">REGISTRO </w:t>
      </w:r>
      <w:r w:rsidR="002C4E5F">
        <w:rPr>
          <w:rFonts w:ascii="Arial" w:hAnsi="Arial" w:cs="Arial"/>
          <w:b/>
        </w:rPr>
        <w:t>DE DATOS</w:t>
      </w:r>
    </w:p>
    <w:p w14:paraId="4DD2EDF7" w14:textId="6AE0E6F0" w:rsidR="00755BD8" w:rsidRDefault="00755BD8" w:rsidP="00B72764">
      <w:pPr>
        <w:rPr>
          <w:rFonts w:ascii="Arial" w:hAnsi="Arial" w:cs="Arial"/>
          <w:sz w:val="12"/>
          <w:szCs w:val="12"/>
        </w:rPr>
      </w:pPr>
    </w:p>
    <w:tbl>
      <w:tblPr>
        <w:tblW w:w="10902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4820"/>
        <w:gridCol w:w="4536"/>
      </w:tblGrid>
      <w:tr w:rsidR="00996B92" w:rsidRPr="00C669A8" w14:paraId="3DEBFA76" w14:textId="77777777" w:rsidTr="00996B92">
        <w:trPr>
          <w:trHeight w:val="425"/>
        </w:trPr>
        <w:tc>
          <w:tcPr>
            <w:tcW w:w="1546" w:type="dxa"/>
            <w:vAlign w:val="center"/>
          </w:tcPr>
          <w:p w14:paraId="5139BEAD" w14:textId="1B2E4098" w:rsidR="00996B92" w:rsidRPr="00C669A8" w:rsidRDefault="00996B92" w:rsidP="00F21D62">
            <w:pPr>
              <w:jc w:val="center"/>
              <w:rPr>
                <w:rFonts w:ascii="Arial" w:hAnsi="Arial" w:cs="Arial"/>
                <w:b/>
              </w:rPr>
            </w:pPr>
            <w:r w:rsidRPr="002C4E5F">
              <w:rPr>
                <w:rFonts w:ascii="Arial" w:hAnsi="Arial" w:cs="Arial"/>
                <w:b/>
                <w:bCs/>
                <w:sz w:val="20"/>
                <w:szCs w:val="20"/>
              </w:rPr>
              <w:t>N° de Usuario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</w:t>
            </w:r>
            <w:r w:rsidRPr="0088417B">
              <w:rPr>
                <w:rFonts w:ascii="Arial" w:hAnsi="Arial" w:cs="Arial"/>
                <w:b/>
                <w:bCs/>
                <w:sz w:val="20"/>
                <w:szCs w:val="20"/>
              </w:rPr>
              <w:t>User ID</w:t>
            </w:r>
          </w:p>
        </w:tc>
        <w:tc>
          <w:tcPr>
            <w:tcW w:w="4820" w:type="dxa"/>
            <w:vAlign w:val="center"/>
          </w:tcPr>
          <w:p w14:paraId="5F1B4626" w14:textId="756B7C98" w:rsidR="00996B92" w:rsidRPr="002C4E5F" w:rsidRDefault="00996B92" w:rsidP="00F21D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4E5F">
              <w:rPr>
                <w:rFonts w:ascii="Arial" w:hAnsi="Arial" w:cs="Arial"/>
                <w:b/>
                <w:bCs/>
                <w:sz w:val="20"/>
                <w:szCs w:val="20"/>
              </w:rPr>
              <w:t>Correo electrónico</w:t>
            </w:r>
          </w:p>
        </w:tc>
        <w:tc>
          <w:tcPr>
            <w:tcW w:w="4536" w:type="dxa"/>
            <w:vAlign w:val="center"/>
          </w:tcPr>
          <w:p w14:paraId="345F0FC0" w14:textId="20A130A5" w:rsidR="00996B92" w:rsidRPr="002C4E5F" w:rsidRDefault="00996B92" w:rsidP="00F21D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4E5F">
              <w:rPr>
                <w:rFonts w:ascii="Arial" w:hAnsi="Arial" w:cs="Arial"/>
                <w:b/>
                <w:bCs/>
                <w:sz w:val="20"/>
                <w:szCs w:val="20"/>
              </w:rPr>
              <w:t>Celular</w:t>
            </w:r>
          </w:p>
        </w:tc>
      </w:tr>
      <w:tr w:rsidR="00996B92" w:rsidRPr="00C669A8" w14:paraId="3354D742" w14:textId="77777777" w:rsidTr="00996B92">
        <w:trPr>
          <w:trHeight w:val="377"/>
        </w:trPr>
        <w:tc>
          <w:tcPr>
            <w:tcW w:w="1546" w:type="dxa"/>
            <w:vAlign w:val="center"/>
          </w:tcPr>
          <w:p w14:paraId="20F4662C" w14:textId="79E63F25" w:rsidR="00996B92" w:rsidRPr="00C669A8" w:rsidRDefault="00996B92" w:rsidP="00F112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199B5829" w14:textId="5568D57C" w:rsidR="00996B92" w:rsidRPr="00C669A8" w:rsidRDefault="00996B92" w:rsidP="002A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18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16718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67188">
              <w:rPr>
                <w:rFonts w:ascii="Arial" w:hAnsi="Arial" w:cs="Arial"/>
                <w:sz w:val="20"/>
                <w:szCs w:val="20"/>
              </w:rPr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7791E6EC" w14:textId="20FF5057" w:rsidR="00996B92" w:rsidRDefault="00996B92" w:rsidP="002A0D97">
            <w:pPr>
              <w:jc w:val="center"/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96B92" w:rsidRPr="00C669A8" w14:paraId="70AA2E56" w14:textId="77777777" w:rsidTr="00996B92">
        <w:trPr>
          <w:trHeight w:val="377"/>
        </w:trPr>
        <w:tc>
          <w:tcPr>
            <w:tcW w:w="1546" w:type="dxa"/>
            <w:vAlign w:val="center"/>
          </w:tcPr>
          <w:p w14:paraId="7D632AB1" w14:textId="0D19E7B0" w:rsidR="00996B92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6069BE03" w14:textId="0107D76C" w:rsidR="00996B92" w:rsidRPr="00167188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18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16718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67188">
              <w:rPr>
                <w:rFonts w:ascii="Arial" w:hAnsi="Arial" w:cs="Arial"/>
                <w:sz w:val="20"/>
                <w:szCs w:val="20"/>
              </w:rPr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53AB60B7" w14:textId="497C2140" w:rsidR="00996B92" w:rsidRPr="00C669A8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96B92" w:rsidRPr="00C669A8" w14:paraId="24E7DE82" w14:textId="77777777" w:rsidTr="00996B92">
        <w:trPr>
          <w:trHeight w:val="377"/>
        </w:trPr>
        <w:tc>
          <w:tcPr>
            <w:tcW w:w="1546" w:type="dxa"/>
            <w:vAlign w:val="center"/>
          </w:tcPr>
          <w:p w14:paraId="247A8E27" w14:textId="46778932" w:rsidR="00996B92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0CAC29D0" w14:textId="41A48ED0" w:rsidR="00996B92" w:rsidRPr="00167188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18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16718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67188">
              <w:rPr>
                <w:rFonts w:ascii="Arial" w:hAnsi="Arial" w:cs="Arial"/>
                <w:sz w:val="20"/>
                <w:szCs w:val="20"/>
              </w:rPr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43CCDA84" w14:textId="1F99347D" w:rsidR="00996B92" w:rsidRPr="00C669A8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96B92" w:rsidRPr="00C669A8" w14:paraId="05D17EC9" w14:textId="77777777" w:rsidTr="00996B92">
        <w:trPr>
          <w:trHeight w:val="377"/>
        </w:trPr>
        <w:tc>
          <w:tcPr>
            <w:tcW w:w="1546" w:type="dxa"/>
            <w:vAlign w:val="center"/>
          </w:tcPr>
          <w:p w14:paraId="2F99FD29" w14:textId="14242085" w:rsidR="00996B92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4191CA10" w14:textId="7DEE2886" w:rsidR="00996B92" w:rsidRPr="00167188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18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16718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67188">
              <w:rPr>
                <w:rFonts w:ascii="Arial" w:hAnsi="Arial" w:cs="Arial"/>
                <w:sz w:val="20"/>
                <w:szCs w:val="20"/>
              </w:rPr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11019C2F" w14:textId="22A7A1E4" w:rsidR="00996B92" w:rsidRPr="00C669A8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96B92" w:rsidRPr="00C669A8" w14:paraId="22DDB38B" w14:textId="77777777" w:rsidTr="00996B92">
        <w:trPr>
          <w:trHeight w:val="377"/>
        </w:trPr>
        <w:tc>
          <w:tcPr>
            <w:tcW w:w="1546" w:type="dxa"/>
            <w:vAlign w:val="center"/>
          </w:tcPr>
          <w:p w14:paraId="02124AF7" w14:textId="4CC5274B" w:rsidR="00996B92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12D2A007" w14:textId="5B3BDC66" w:rsidR="00996B92" w:rsidRPr="00167188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18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16718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67188">
              <w:rPr>
                <w:rFonts w:ascii="Arial" w:hAnsi="Arial" w:cs="Arial"/>
                <w:sz w:val="20"/>
                <w:szCs w:val="20"/>
              </w:rPr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3551EC29" w14:textId="1C5FCC14" w:rsidR="00996B92" w:rsidRPr="00C669A8" w:rsidRDefault="00996B92" w:rsidP="00DA32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C0985" w:rsidRPr="00C669A8" w14:paraId="1CA2C96C" w14:textId="77777777" w:rsidTr="00996B92">
        <w:trPr>
          <w:trHeight w:val="377"/>
        </w:trPr>
        <w:tc>
          <w:tcPr>
            <w:tcW w:w="1546" w:type="dxa"/>
            <w:vAlign w:val="center"/>
          </w:tcPr>
          <w:p w14:paraId="60660A8B" w14:textId="0D0173ED" w:rsidR="00BC0985" w:rsidRDefault="00BC0985" w:rsidP="00BC09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45AF5A9A" w14:textId="0BC8FD74" w:rsidR="00BC0985" w:rsidRPr="00167188" w:rsidRDefault="00BC0985" w:rsidP="00BC09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18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16718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67188">
              <w:rPr>
                <w:rFonts w:ascii="Arial" w:hAnsi="Arial" w:cs="Arial"/>
                <w:sz w:val="20"/>
                <w:szCs w:val="20"/>
              </w:rPr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t> </w:t>
            </w:r>
            <w:r w:rsidRPr="0016718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73339332" w14:textId="38B00104" w:rsidR="00BC0985" w:rsidRPr="00C669A8" w:rsidRDefault="00BC0985" w:rsidP="00BC09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69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669A8">
              <w:rPr>
                <w:rFonts w:ascii="Arial" w:hAnsi="Arial" w:cs="Arial"/>
                <w:sz w:val="20"/>
                <w:szCs w:val="20"/>
              </w:rPr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t> </w:t>
            </w:r>
            <w:r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FCB1367" w14:textId="77777777" w:rsidR="002A0D97" w:rsidRDefault="002A0D97" w:rsidP="00B77A39">
      <w:pPr>
        <w:rPr>
          <w:rFonts w:ascii="Arial" w:hAnsi="Arial" w:cs="Arial"/>
          <w:sz w:val="12"/>
          <w:szCs w:val="12"/>
        </w:rPr>
      </w:pPr>
    </w:p>
    <w:p w14:paraId="1377C184" w14:textId="77777777" w:rsidR="00BC0985" w:rsidRDefault="00BC0985" w:rsidP="00EA2561">
      <w:pPr>
        <w:rPr>
          <w:rFonts w:ascii="Arial" w:hAnsi="Arial" w:cs="Arial"/>
          <w:b/>
          <w:sz w:val="11"/>
          <w:szCs w:val="11"/>
        </w:rPr>
      </w:pPr>
    </w:p>
    <w:p w14:paraId="09E02018" w14:textId="77777777" w:rsidR="00BC0985" w:rsidRDefault="00BC0985" w:rsidP="00EA2561">
      <w:pPr>
        <w:rPr>
          <w:rFonts w:ascii="Arial" w:hAnsi="Arial" w:cs="Arial"/>
          <w:b/>
          <w:sz w:val="11"/>
          <w:szCs w:val="11"/>
        </w:rPr>
      </w:pPr>
    </w:p>
    <w:p w14:paraId="770027E1" w14:textId="77777777" w:rsidR="00BC0985" w:rsidRPr="00A30A91" w:rsidRDefault="00BC0985" w:rsidP="00EA2561">
      <w:pPr>
        <w:rPr>
          <w:rFonts w:ascii="Arial" w:hAnsi="Arial" w:cs="Arial"/>
          <w:b/>
          <w:sz w:val="11"/>
          <w:szCs w:val="11"/>
        </w:rPr>
      </w:pPr>
    </w:p>
    <w:p w14:paraId="7E6FC2F5" w14:textId="233634B3" w:rsidR="00D329C8" w:rsidRPr="00DA3205" w:rsidRDefault="00D329C8" w:rsidP="00D329C8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</w:rPr>
      </w:pPr>
      <w:r w:rsidRPr="00DA3205">
        <w:rPr>
          <w:rFonts w:ascii="Arial" w:hAnsi="Arial" w:cs="Arial"/>
          <w:sz w:val="20"/>
          <w:szCs w:val="20"/>
        </w:rPr>
        <w:lastRenderedPageBreak/>
        <w:t xml:space="preserve"> </w:t>
      </w:r>
      <w:r w:rsidR="00307074" w:rsidRPr="00DA3205">
        <w:rPr>
          <w:rFonts w:ascii="Arial" w:hAnsi="Arial" w:cs="Arial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</w:checkBox>
          </w:ffData>
        </w:fldChar>
      </w:r>
      <w:r w:rsidR="00307074" w:rsidRPr="00DA3205">
        <w:rPr>
          <w:rFonts w:ascii="Arial" w:hAnsi="Arial" w:cs="Arial"/>
          <w:sz w:val="20"/>
          <w:szCs w:val="20"/>
        </w:rPr>
        <w:instrText xml:space="preserve"> FORMCHECKBOX </w:instrText>
      </w:r>
      <w:r w:rsidR="00307074" w:rsidRPr="00DA3205">
        <w:rPr>
          <w:rFonts w:ascii="Arial" w:hAnsi="Arial" w:cs="Arial"/>
          <w:sz w:val="20"/>
          <w:szCs w:val="20"/>
        </w:rPr>
      </w:r>
      <w:r w:rsidR="00307074" w:rsidRPr="00DA3205">
        <w:rPr>
          <w:rFonts w:ascii="Arial" w:hAnsi="Arial" w:cs="Arial"/>
          <w:sz w:val="20"/>
          <w:szCs w:val="20"/>
        </w:rPr>
        <w:fldChar w:fldCharType="separate"/>
      </w:r>
      <w:r w:rsidR="00307074" w:rsidRPr="00DA3205">
        <w:rPr>
          <w:rFonts w:ascii="Arial" w:hAnsi="Arial" w:cs="Arial"/>
          <w:sz w:val="20"/>
          <w:szCs w:val="20"/>
        </w:rPr>
        <w:fldChar w:fldCharType="end"/>
      </w:r>
      <w:r w:rsidR="00307074" w:rsidRPr="00DA3205">
        <w:rPr>
          <w:rFonts w:ascii="Arial" w:hAnsi="Arial" w:cs="Arial"/>
          <w:sz w:val="16"/>
          <w:szCs w:val="16"/>
        </w:rPr>
        <w:t xml:space="preserve">   </w:t>
      </w:r>
      <w:r w:rsidR="004F46EA" w:rsidRPr="00DA3205">
        <w:rPr>
          <w:rFonts w:ascii="Arial" w:hAnsi="Arial" w:cs="Arial"/>
          <w:b/>
        </w:rPr>
        <w:t>MODIFICACIÓN DE COORDINADORES</w:t>
      </w:r>
    </w:p>
    <w:p w14:paraId="6389ACF3" w14:textId="72FC0120" w:rsidR="00D329C8" w:rsidRPr="00DA3205" w:rsidRDefault="00D329C8" w:rsidP="003553C0">
      <w:pPr>
        <w:ind w:left="-180"/>
        <w:rPr>
          <w:rFonts w:ascii="Arial" w:hAnsi="Arial" w:cs="Arial"/>
          <w:sz w:val="12"/>
          <w:szCs w:val="12"/>
        </w:rPr>
      </w:pPr>
    </w:p>
    <w:tbl>
      <w:tblPr>
        <w:tblW w:w="10854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4021"/>
        <w:gridCol w:w="2393"/>
        <w:gridCol w:w="981"/>
        <w:gridCol w:w="891"/>
        <w:gridCol w:w="981"/>
        <w:gridCol w:w="1071"/>
      </w:tblGrid>
      <w:tr w:rsidR="00D329C8" w:rsidRPr="00DA3205" w14:paraId="5A3A5EC3" w14:textId="77777777" w:rsidTr="00D329C8">
        <w:trPr>
          <w:trHeight w:val="499"/>
        </w:trPr>
        <w:tc>
          <w:tcPr>
            <w:tcW w:w="51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2232774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3205">
              <w:rPr>
                <w:rFonts w:ascii="Arial" w:hAnsi="Arial" w:cs="Arial"/>
                <w:b/>
                <w:bCs/>
                <w:sz w:val="18"/>
                <w:szCs w:val="18"/>
              </w:rPr>
              <w:t>N°</w:t>
            </w:r>
          </w:p>
        </w:tc>
        <w:tc>
          <w:tcPr>
            <w:tcW w:w="4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79AD71EA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F829FA" w14:textId="0F16BB4D" w:rsidR="00D329C8" w:rsidRPr="00DA3205" w:rsidRDefault="00D329C8" w:rsidP="00D80E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3205">
              <w:rPr>
                <w:rFonts w:ascii="Arial" w:hAnsi="Arial" w:cs="Arial"/>
                <w:sz w:val="18"/>
                <w:szCs w:val="18"/>
              </w:rPr>
              <w:t>Nombres y Apellidos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46F1AFD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3205">
              <w:rPr>
                <w:rFonts w:ascii="Arial" w:hAnsi="Arial" w:cs="Arial"/>
                <w:sz w:val="18"/>
                <w:szCs w:val="18"/>
              </w:rPr>
              <w:t>Modificación</w:t>
            </w:r>
          </w:p>
        </w:tc>
        <w:tc>
          <w:tcPr>
            <w:tcW w:w="98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56B141B" w14:textId="18F8EB8A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Cargo</w:t>
            </w:r>
          </w:p>
        </w:tc>
        <w:tc>
          <w:tcPr>
            <w:tcW w:w="89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7EF327D" w14:textId="503D2BE1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Email</w:t>
            </w:r>
          </w:p>
        </w:tc>
        <w:tc>
          <w:tcPr>
            <w:tcW w:w="98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E70C7B7" w14:textId="09226599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Tlf Anexo</w:t>
            </w:r>
          </w:p>
        </w:tc>
        <w:tc>
          <w:tcPr>
            <w:tcW w:w="107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7AA9D4F" w14:textId="6483D586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Celular</w:t>
            </w:r>
          </w:p>
        </w:tc>
      </w:tr>
      <w:tr w:rsidR="00D329C8" w:rsidRPr="00DA3205" w14:paraId="6A9DE6B9" w14:textId="77777777" w:rsidTr="005255FF">
        <w:trPr>
          <w:trHeight w:val="4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5242A6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320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38BAF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86F3" w14:textId="5F7EBC68" w:rsidR="00D329C8" w:rsidRPr="00DA3205" w:rsidRDefault="00D329C8" w:rsidP="00D80E99">
            <w:pPr>
              <w:rPr>
                <w:rFonts w:ascii="Arial" w:hAnsi="Arial" w:cs="Arial"/>
                <w:sz w:val="16"/>
                <w:szCs w:val="16"/>
              </w:rPr>
            </w:pPr>
            <w:r w:rsidRPr="00DA3205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="0033023D" w:rsidRPr="00C669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3023D" w:rsidRPr="00C669A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023D" w:rsidRPr="00C669A8">
              <w:rPr>
                <w:rFonts w:ascii="Arial" w:hAnsi="Arial" w:cs="Arial"/>
                <w:sz w:val="20"/>
                <w:szCs w:val="20"/>
              </w:rPr>
            </w:r>
            <w:r w:rsidR="0033023D" w:rsidRPr="00C669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3023D" w:rsidRPr="00C669A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A3205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F1F7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27AD3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F8A5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5C5DB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329C8" w:rsidRPr="00DA3205" w14:paraId="2B14E2AD" w14:textId="77777777" w:rsidTr="005255FF">
        <w:trPr>
          <w:trHeight w:val="36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A946F6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320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41997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A7FA" w14:textId="63105AAC" w:rsidR="00D329C8" w:rsidRPr="00DA3205" w:rsidRDefault="00D329C8" w:rsidP="00D80E99">
            <w:pPr>
              <w:rPr>
                <w:rFonts w:ascii="Arial" w:hAnsi="Arial" w:cs="Arial"/>
                <w:sz w:val="18"/>
                <w:szCs w:val="18"/>
              </w:rPr>
            </w:pPr>
            <w:r w:rsidRPr="00DA3205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A3205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6C770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DCE35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C9BC7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0D092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329C8" w:rsidRPr="00DA3205" w14:paraId="54660814" w14:textId="77777777" w:rsidTr="005255FF">
        <w:trPr>
          <w:trHeight w:val="32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48C017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320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E29DF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F8A1" w14:textId="19A02E5B" w:rsidR="00D329C8" w:rsidRPr="00DA3205" w:rsidRDefault="00D329C8" w:rsidP="00D80E99">
            <w:pPr>
              <w:rPr>
                <w:rFonts w:ascii="Arial" w:hAnsi="Arial" w:cs="Arial"/>
                <w:sz w:val="18"/>
                <w:szCs w:val="18"/>
              </w:rPr>
            </w:pPr>
            <w:r w:rsidRPr="00DA3205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A3205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F1E5A" w:rsidRPr="00DA320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A3205">
              <w:rPr>
                <w:rFonts w:ascii="Arial" w:hAnsi="Arial" w:cs="Arial"/>
                <w:sz w:val="16"/>
                <w:szCs w:val="16"/>
              </w:rPr>
              <w:t>Eliminar 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A320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6D6D5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C98E0" w14:textId="6008EE10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1931B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54276" w14:textId="77777777" w:rsidR="00D329C8" w:rsidRPr="00DA3205" w:rsidRDefault="00D329C8" w:rsidP="00D80E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2980DAE1" w14:textId="0995961C" w:rsidR="00597A7A" w:rsidRPr="00DA3205" w:rsidRDefault="00597A7A" w:rsidP="005255FF">
      <w:pPr>
        <w:rPr>
          <w:rFonts w:ascii="Arial" w:hAnsi="Arial" w:cs="Arial"/>
          <w:sz w:val="12"/>
          <w:szCs w:val="12"/>
        </w:rPr>
      </w:pPr>
    </w:p>
    <w:p w14:paraId="1B232988" w14:textId="3A405344" w:rsidR="009765A6" w:rsidRDefault="00307074" w:rsidP="009765A6">
      <w:pPr>
        <w:pStyle w:val="Prrafodelista"/>
        <w:numPr>
          <w:ilvl w:val="0"/>
          <w:numId w:val="2"/>
        </w:numPr>
        <w:tabs>
          <w:tab w:val="clear" w:pos="1080"/>
        </w:tabs>
        <w:ind w:left="426" w:hanging="426"/>
        <w:rPr>
          <w:rFonts w:ascii="Arial" w:hAnsi="Arial" w:cs="Arial"/>
          <w:b/>
        </w:rPr>
      </w:pPr>
      <w:r w:rsidRPr="00DA3205">
        <w:rPr>
          <w:rFonts w:ascii="Arial" w:hAnsi="Arial" w:cs="Arial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</w:checkBox>
          </w:ffData>
        </w:fldChar>
      </w:r>
      <w:r w:rsidRPr="00DA3205">
        <w:rPr>
          <w:rFonts w:ascii="Arial" w:hAnsi="Arial" w:cs="Arial"/>
          <w:sz w:val="20"/>
          <w:szCs w:val="20"/>
        </w:rPr>
        <w:instrText xml:space="preserve"> FORMCHECKBOX </w:instrText>
      </w:r>
      <w:r w:rsidRPr="00DA3205">
        <w:rPr>
          <w:rFonts w:ascii="Arial" w:hAnsi="Arial" w:cs="Arial"/>
          <w:sz w:val="20"/>
          <w:szCs w:val="20"/>
        </w:rPr>
      </w:r>
      <w:r w:rsidRPr="00DA3205">
        <w:rPr>
          <w:rFonts w:ascii="Arial" w:hAnsi="Arial" w:cs="Arial"/>
          <w:sz w:val="20"/>
          <w:szCs w:val="20"/>
        </w:rPr>
        <w:fldChar w:fldCharType="separate"/>
      </w:r>
      <w:r w:rsidRPr="00DA3205">
        <w:rPr>
          <w:rFonts w:ascii="Arial" w:hAnsi="Arial" w:cs="Arial"/>
          <w:sz w:val="20"/>
          <w:szCs w:val="20"/>
        </w:rPr>
        <w:fldChar w:fldCharType="end"/>
      </w:r>
      <w:r w:rsidRPr="00DA3205">
        <w:rPr>
          <w:rFonts w:ascii="Arial" w:hAnsi="Arial" w:cs="Arial"/>
          <w:noProof w:val="0"/>
          <w:sz w:val="16"/>
          <w:szCs w:val="16"/>
          <w:lang w:eastAsia="es-MX"/>
        </w:rPr>
        <w:t xml:space="preserve"> </w:t>
      </w:r>
      <w:r w:rsidR="005E719A" w:rsidRPr="00DA3205">
        <w:rPr>
          <w:rFonts w:ascii="Arial" w:hAnsi="Arial" w:cs="Arial"/>
          <w:b/>
        </w:rPr>
        <w:t>MODIFICAR/AGREGAR CUENTAS DE PAGOS A TERCEROS Y TRANSFERENCIAS</w:t>
      </w:r>
    </w:p>
    <w:p w14:paraId="5099F207" w14:textId="7D36F862" w:rsidR="005255FF" w:rsidRPr="005255FF" w:rsidRDefault="005255FF" w:rsidP="005255FF">
      <w:pPr>
        <w:pStyle w:val="Prrafodelista"/>
        <w:ind w:left="426"/>
        <w:rPr>
          <w:rFonts w:ascii="Arial" w:hAnsi="Arial" w:cs="Arial"/>
          <w:b/>
        </w:rPr>
      </w:pPr>
    </w:p>
    <w:tbl>
      <w:tblPr>
        <w:tblW w:w="109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2682"/>
        <w:gridCol w:w="1134"/>
        <w:gridCol w:w="851"/>
        <w:gridCol w:w="850"/>
        <w:gridCol w:w="2647"/>
        <w:gridCol w:w="2103"/>
      </w:tblGrid>
      <w:tr w:rsidR="00DE5831" w:rsidRPr="00DA3205" w14:paraId="18A42F88" w14:textId="105368C6" w:rsidTr="00307074">
        <w:trPr>
          <w:trHeight w:val="856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4EC6DC5" w14:textId="4883B6CE" w:rsidR="00DE5831" w:rsidRPr="00DA3205" w:rsidRDefault="00DE5831" w:rsidP="00DE583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Mon</w:t>
            </w: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268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3BF03D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Número de Cuenta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F7C2D8D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Pagos a terceros</w:t>
            </w: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9EC4873" w14:textId="0444361D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Transferencias </w:t>
            </w: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4750" w:type="dxa"/>
            <w:gridSpan w:val="2"/>
            <w:tcBorders>
              <w:left w:val="single" w:sz="4" w:space="0" w:color="auto"/>
            </w:tcBorders>
            <w:vAlign w:val="center"/>
          </w:tcPr>
          <w:tbl>
            <w:tblPr>
              <w:tblpPr w:leftFromText="141" w:rightFromText="141" w:vertAnchor="text" w:horzAnchor="margin" w:tblpX="279" w:tblpY="-115"/>
              <w:tblOverlap w:val="never"/>
              <w:tblW w:w="4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972"/>
              <w:gridCol w:w="1134"/>
            </w:tblGrid>
            <w:tr w:rsidR="008B5C92" w:rsidRPr="00DA3205" w14:paraId="747D4DD9" w14:textId="77777777" w:rsidTr="00307074">
              <w:trPr>
                <w:trHeight w:val="466"/>
              </w:trPr>
              <w:tc>
                <w:tcPr>
                  <w:tcW w:w="4106" w:type="dxa"/>
                  <w:gridSpan w:val="2"/>
                  <w:shd w:val="clear" w:color="000000" w:fill="A6A6A6"/>
                  <w:vAlign w:val="center"/>
                  <w:hideMark/>
                </w:tcPr>
                <w:p w14:paraId="27E41819" w14:textId="14CB2449" w:rsidR="008B5C92" w:rsidRPr="00DA3205" w:rsidRDefault="008B5C92" w:rsidP="008B5C92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A320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Número de Cuenta para Cargo del Mantenimiento </w:t>
                  </w:r>
                  <w:r w:rsidRPr="00DA3205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vertAlign w:val="superscript"/>
                    </w:rPr>
                    <w:t>(4)</w:t>
                  </w:r>
                </w:p>
              </w:tc>
            </w:tr>
            <w:tr w:rsidR="008B5C92" w:rsidRPr="00DA3205" w14:paraId="3F2637C4" w14:textId="77777777" w:rsidTr="00A30A91">
              <w:trPr>
                <w:trHeight w:val="336"/>
              </w:trPr>
              <w:tc>
                <w:tcPr>
                  <w:tcW w:w="2972" w:type="dxa"/>
                  <w:noWrap/>
                  <w:vAlign w:val="center"/>
                  <w:hideMark/>
                </w:tcPr>
                <w:p w14:paraId="062064B6" w14:textId="1D3FAEB2" w:rsidR="008B5C92" w:rsidRPr="00DA3205" w:rsidRDefault="008B5C92" w:rsidP="008B5C92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3205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noWrap/>
                  <w:vAlign w:val="center"/>
                  <w:hideMark/>
                </w:tcPr>
                <w:p w14:paraId="23C45CBB" w14:textId="77777777" w:rsidR="008B5C92" w:rsidRPr="00DA3205" w:rsidRDefault="008B5C92" w:rsidP="00A30A91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A30A91"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  <w:t>* Campo obligatorio</w:t>
                  </w:r>
                </w:p>
              </w:tc>
            </w:tr>
          </w:tbl>
          <w:p w14:paraId="6AE72D3F" w14:textId="46DA99A6" w:rsidR="00DE5831" w:rsidRPr="00DA3205" w:rsidRDefault="00DE5831" w:rsidP="00DE5831">
            <w:pPr>
              <w:rPr>
                <w:sz w:val="20"/>
                <w:szCs w:val="20"/>
              </w:rPr>
            </w:pPr>
          </w:p>
        </w:tc>
      </w:tr>
      <w:tr w:rsidR="00DE5831" w:rsidRPr="00DA3205" w14:paraId="11129FD8" w14:textId="75768900" w:rsidTr="00307074">
        <w:trPr>
          <w:gridAfter w:val="1"/>
          <w:wAfter w:w="2103" w:type="dxa"/>
          <w:trHeight w:val="436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4062" w14:textId="77777777" w:rsidR="00DE5831" w:rsidRPr="00DA3205" w:rsidRDefault="00DE5831" w:rsidP="00DE583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D07D" w14:textId="77777777" w:rsidR="00DE5831" w:rsidRPr="00DA3205" w:rsidRDefault="00DE5831" w:rsidP="00DE583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F9A4" w14:textId="77777777" w:rsidR="00DE5831" w:rsidRPr="00DA3205" w:rsidRDefault="00DE5831" w:rsidP="00DE583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7D9E530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Cargo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D3A4FC3" w14:textId="48FA4B9D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307074"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Abono</w:t>
            </w:r>
          </w:p>
        </w:tc>
        <w:tc>
          <w:tcPr>
            <w:tcW w:w="2647" w:type="dxa"/>
            <w:tcBorders>
              <w:left w:val="single" w:sz="4" w:space="0" w:color="auto"/>
            </w:tcBorders>
            <w:vAlign w:val="center"/>
          </w:tcPr>
          <w:p w14:paraId="5F72B072" w14:textId="2F1D9EE8" w:rsidR="00DE5831" w:rsidRPr="00DA3205" w:rsidRDefault="005255FF" w:rsidP="00DE5831">
            <w:pPr>
              <w:rPr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A80F4A" wp14:editId="1E66059F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26670</wp:posOffset>
                      </wp:positionV>
                      <wp:extent cx="2743200" cy="1935480"/>
                      <wp:effectExtent l="0" t="0" r="0" b="0"/>
                      <wp:wrapNone/>
                      <wp:docPr id="530737508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0" cy="1935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04B2F4" w14:textId="0E0D151A" w:rsidR="004F46EA" w:rsidRPr="004F46EA" w:rsidRDefault="004F46EA" w:rsidP="004F46EA">
                                  <w:pPr>
                                    <w:jc w:val="both"/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</w:pPr>
                                  <w:r w:rsidRPr="004F46EA"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  <w:t>"(1) Moneda nacional (soles): MN</w:t>
                                  </w:r>
                                  <w:r w:rsidR="005255FF"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  <w:t xml:space="preserve">; </w:t>
                                  </w:r>
                                  <w:r w:rsidRPr="004F46EA"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  <w:t>Moneda extranjera (dólares, euros): ME</w:t>
                                  </w:r>
                                </w:p>
                                <w:p w14:paraId="52522FD4" w14:textId="77777777" w:rsidR="004F46EA" w:rsidRPr="00A30A91" w:rsidRDefault="004F46EA" w:rsidP="004F46EA">
                                  <w:pPr>
                                    <w:jc w:val="both"/>
                                    <w:rPr>
                                      <w:rFonts w:ascii="Aptos" w:hAnsi="Aptos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601B527" w14:textId="5FDD85C5" w:rsidR="004F46EA" w:rsidRPr="004F46EA" w:rsidRDefault="004F46EA" w:rsidP="004F46EA">
                                  <w:pPr>
                                    <w:jc w:val="both"/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</w:pPr>
                                  <w:r w:rsidRPr="004F46EA"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  <w:t xml:space="preserve">(2) Por defecto, las dos primeras cuentas son las registradas para cargo de pagos a terceros; estas incluyen operaciones como pagos masivos, pago de servicios, AFP, impuestos y otros autorizados en el Convenio Telebanking. </w:t>
                                  </w:r>
                                </w:p>
                                <w:p w14:paraId="7A8F6A89" w14:textId="77777777" w:rsidR="004F46EA" w:rsidRPr="00A30A91" w:rsidRDefault="004F46EA" w:rsidP="004F46EA">
                                  <w:pPr>
                                    <w:jc w:val="both"/>
                                    <w:rPr>
                                      <w:rFonts w:ascii="Aptos" w:hAnsi="Aptos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6AF71403" w14:textId="77777777" w:rsidR="004F46EA" w:rsidRPr="004F46EA" w:rsidRDefault="004F46EA" w:rsidP="004F46EA">
                                  <w:pPr>
                                    <w:jc w:val="both"/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</w:pPr>
                                  <w:r w:rsidRPr="004F46EA"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  <w:t xml:space="preserve">(3) Marcar con una ""X"" en la cuenta si desea que esté disponibles para transferencias (cargo y/o abono) entre cuentas, a otros bancos (CCE y BCR) y al exterior. </w:t>
                                  </w:r>
                                </w:p>
                                <w:p w14:paraId="23C795E0" w14:textId="77777777" w:rsidR="004F46EA" w:rsidRPr="00A30A91" w:rsidRDefault="004F46EA" w:rsidP="004F46EA">
                                  <w:pPr>
                                    <w:jc w:val="both"/>
                                    <w:rPr>
                                      <w:rFonts w:ascii="Aptos" w:hAnsi="Aptos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3ACD83AC" w14:textId="77777777" w:rsidR="004F46EA" w:rsidRPr="004F46EA" w:rsidRDefault="004F46EA" w:rsidP="004F46EA">
                                  <w:pPr>
                                    <w:jc w:val="both"/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</w:pPr>
                                  <w:r w:rsidRPr="004F46EA"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  <w:t xml:space="preserve">(4) Indicar el número de cuenta corriente o de ahorro, donde se cargará el costo de mantenimiento mensual y gastos por Pocket Token adicional. </w:t>
                                  </w:r>
                                </w:p>
                                <w:p w14:paraId="770E5B8A" w14:textId="79413A64" w:rsidR="004F46EA" w:rsidRPr="004F46EA" w:rsidRDefault="004F46EA" w:rsidP="004F46EA">
                                  <w:pPr>
                                    <w:jc w:val="both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4F46EA">
                                    <w:rPr>
                                      <w:rFonts w:ascii="Aptos" w:hAnsi="Aptos"/>
                                      <w:sz w:val="15"/>
                                      <w:szCs w:val="15"/>
                                    </w:rPr>
                                    <w:t>En caso no se indique ninguna, se tomará la primera cuenta en moneda nacional (MN) indicada de arriba hacia abajo."</w:t>
                                  </w:r>
                                  <w:r w:rsidRPr="004F46EA">
                                    <w:rPr>
                                      <w:sz w:val="15"/>
                                      <w:szCs w:val="15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A80F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7.55pt;margin-top:2.1pt;width:3in;height:1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" filled="f" stroked="f" strokeweight=".5pt">
                      <v:textbox>
                        <w:txbxContent>
                          <w:p w14:paraId="5F04B2F4" w14:textId="0E0D151A" w:rsidR="004F46EA" w:rsidRPr="004F46EA" w:rsidRDefault="004F46EA" w:rsidP="004F46EA">
                            <w:pPr>
                              <w:jc w:val="both"/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</w:pPr>
                            <w:r w:rsidRPr="004F46EA"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  <w:t>"(1) Moneda nacional (soles): MN</w:t>
                            </w:r>
                            <w:r w:rsidR="005255FF"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  <w:t xml:space="preserve">; </w:t>
                            </w:r>
                            <w:r w:rsidRPr="004F46EA"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  <w:t>Moneda extranjera (dólares, euros): ME</w:t>
                            </w:r>
                          </w:p>
                          <w:p w14:paraId="52522FD4" w14:textId="77777777" w:rsidR="004F46EA" w:rsidRPr="00A30A91" w:rsidRDefault="004F46EA" w:rsidP="004F46EA">
                            <w:pPr>
                              <w:jc w:val="both"/>
                              <w:rPr>
                                <w:rFonts w:ascii="Aptos" w:hAnsi="Aptos"/>
                                <w:sz w:val="6"/>
                                <w:szCs w:val="6"/>
                              </w:rPr>
                            </w:pPr>
                          </w:p>
                          <w:p w14:paraId="3601B527" w14:textId="5FDD85C5" w:rsidR="004F46EA" w:rsidRPr="004F46EA" w:rsidRDefault="004F46EA" w:rsidP="004F46EA">
                            <w:pPr>
                              <w:jc w:val="both"/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</w:pPr>
                            <w:r w:rsidRPr="004F46EA"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  <w:t xml:space="preserve">(2) Por defecto, las dos primeras cuentas son las registradas para cargo de pagos a terceros; estas incluyen operaciones como pagos masivos, pago de servicios, AFP, impuestos y otros autorizados en el Convenio Telebanking. </w:t>
                            </w:r>
                          </w:p>
                          <w:p w14:paraId="7A8F6A89" w14:textId="77777777" w:rsidR="004F46EA" w:rsidRPr="00A30A91" w:rsidRDefault="004F46EA" w:rsidP="004F46EA">
                            <w:pPr>
                              <w:jc w:val="both"/>
                              <w:rPr>
                                <w:rFonts w:ascii="Aptos" w:hAnsi="Aptos"/>
                                <w:sz w:val="4"/>
                                <w:szCs w:val="4"/>
                              </w:rPr>
                            </w:pPr>
                          </w:p>
                          <w:p w14:paraId="6AF71403" w14:textId="77777777" w:rsidR="004F46EA" w:rsidRPr="004F46EA" w:rsidRDefault="004F46EA" w:rsidP="004F46EA">
                            <w:pPr>
                              <w:jc w:val="both"/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</w:pPr>
                            <w:r w:rsidRPr="004F46EA"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  <w:t xml:space="preserve">(3) Marcar con una ""X"" en la cuenta si desea que esté disponibles para transferencias (cargo y/o abono) entre cuentas, a otros bancos (CCE y BCR) y al exterior. </w:t>
                            </w:r>
                          </w:p>
                          <w:p w14:paraId="23C795E0" w14:textId="77777777" w:rsidR="004F46EA" w:rsidRPr="00A30A91" w:rsidRDefault="004F46EA" w:rsidP="004F46EA">
                            <w:pPr>
                              <w:jc w:val="both"/>
                              <w:rPr>
                                <w:rFonts w:ascii="Aptos" w:hAnsi="Aptos"/>
                                <w:sz w:val="4"/>
                                <w:szCs w:val="4"/>
                              </w:rPr>
                            </w:pPr>
                          </w:p>
                          <w:p w14:paraId="3ACD83AC" w14:textId="77777777" w:rsidR="004F46EA" w:rsidRPr="004F46EA" w:rsidRDefault="004F46EA" w:rsidP="004F46EA">
                            <w:pPr>
                              <w:jc w:val="both"/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</w:pPr>
                            <w:r w:rsidRPr="004F46EA"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  <w:t xml:space="preserve">(4) Indicar el número de cuenta corriente o de ahorro, donde se cargará el costo de mantenimiento mensual y gastos por Pocket Token adicional. </w:t>
                            </w:r>
                          </w:p>
                          <w:p w14:paraId="770E5B8A" w14:textId="79413A64" w:rsidR="004F46EA" w:rsidRPr="004F46EA" w:rsidRDefault="004F46EA" w:rsidP="004F46EA">
                            <w:pPr>
                              <w:jc w:val="both"/>
                              <w:rPr>
                                <w:sz w:val="15"/>
                                <w:szCs w:val="15"/>
                              </w:rPr>
                            </w:pPr>
                            <w:r w:rsidRPr="004F46EA">
                              <w:rPr>
                                <w:rFonts w:ascii="Aptos" w:hAnsi="Aptos"/>
                                <w:sz w:val="15"/>
                                <w:szCs w:val="15"/>
                              </w:rPr>
                              <w:t>En caso no se indique ninguna, se tomará la primera cuenta en moneda nacional (MN) indicada de arriba hacia abajo."</w:t>
                            </w:r>
                            <w:r w:rsidRPr="004F46EA">
                              <w:rPr>
                                <w:sz w:val="15"/>
                                <w:szCs w:val="15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E5831" w:rsidRPr="00C672D3" w14:paraId="1505F200" w14:textId="1C2A6E98" w:rsidTr="00C672D3">
        <w:trPr>
          <w:gridAfter w:val="2"/>
          <w:wAfter w:w="4750" w:type="dxa"/>
          <w:trHeight w:val="436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AD732" w14:textId="179F710F" w:rsidR="00DE5831" w:rsidRPr="00302FFF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E55B4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AD199" w14:textId="784E8AA6" w:rsidR="00DE5831" w:rsidRPr="00C672D3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7DA7C" w14:textId="77777777" w:rsidR="00DE5831" w:rsidRPr="00C672D3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672D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5A349" w14:textId="7CB5E533" w:rsidR="00DE5831" w:rsidRPr="00C672D3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831" w:rsidRPr="00DA3205" w14:paraId="0FB20A92" w14:textId="60E02DEF" w:rsidTr="00C672D3">
        <w:trPr>
          <w:gridAfter w:val="2"/>
          <w:wAfter w:w="4750" w:type="dxa"/>
          <w:trHeight w:val="436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21B29C" w14:textId="62537D1D" w:rsidR="00DE5831" w:rsidRPr="00C672D3" w:rsidRDefault="00DE5831" w:rsidP="00302FF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CDBE86" w14:textId="77777777" w:rsidR="00DE5831" w:rsidRPr="00C672D3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672D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12E8D5" w14:textId="782A0BF2" w:rsidR="00DE5831" w:rsidRPr="00C672D3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7AF829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F335C" w14:textId="11A4DCC3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831" w:rsidRPr="00DA3205" w14:paraId="70151773" w14:textId="77777777" w:rsidTr="00307074">
        <w:trPr>
          <w:gridAfter w:val="2"/>
          <w:wAfter w:w="4750" w:type="dxa"/>
          <w:trHeight w:val="436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C34B8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F3ABA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CE123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E74F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7E7BB9B" w14:textId="14942039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831" w:rsidRPr="00DA3205" w14:paraId="7011C862" w14:textId="77777777" w:rsidTr="00307074">
        <w:trPr>
          <w:gridAfter w:val="2"/>
          <w:wAfter w:w="4750" w:type="dxa"/>
          <w:trHeight w:val="436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1976D" w14:textId="35EF143C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 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B2C28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9C23D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D717C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EC754EC" w14:textId="57B4A11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831" w:rsidRPr="00DA3205" w14:paraId="5E1E4B95" w14:textId="77777777" w:rsidTr="00307074">
        <w:trPr>
          <w:gridAfter w:val="2"/>
          <w:wAfter w:w="4750" w:type="dxa"/>
          <w:trHeight w:val="436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151F5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215AB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63018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FBC92" w14:textId="77777777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251FB31" w14:textId="506A4DAD" w:rsidR="00DE5831" w:rsidRPr="00DA3205" w:rsidRDefault="00DE5831" w:rsidP="00DE583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1C4A2D92" w14:textId="77777777" w:rsidR="00A30A91" w:rsidRPr="00DA3205" w:rsidRDefault="00A30A91" w:rsidP="009765A6">
      <w:pPr>
        <w:rPr>
          <w:rFonts w:ascii="Arial" w:hAnsi="Arial" w:cs="Arial"/>
          <w:b/>
        </w:rPr>
      </w:pPr>
    </w:p>
    <w:p w14:paraId="2FBD8CEA" w14:textId="25BCBD49" w:rsidR="009765A6" w:rsidRPr="00DA3205" w:rsidRDefault="00307074" w:rsidP="00D329C8">
      <w:pPr>
        <w:numPr>
          <w:ilvl w:val="0"/>
          <w:numId w:val="2"/>
        </w:numPr>
        <w:tabs>
          <w:tab w:val="clear" w:pos="1080"/>
          <w:tab w:val="num" w:pos="360"/>
        </w:tabs>
        <w:ind w:left="993" w:right="-307" w:hanging="1080"/>
        <w:rPr>
          <w:rFonts w:ascii="Arial" w:hAnsi="Arial" w:cs="Arial"/>
          <w:b/>
          <w:noProof/>
        </w:rPr>
      </w:pPr>
      <w:r w:rsidRPr="00DA3205">
        <w:rPr>
          <w:rFonts w:ascii="Arial" w:hAnsi="Arial" w:cs="Arial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</w:checkBox>
          </w:ffData>
        </w:fldChar>
      </w:r>
      <w:r w:rsidRPr="00DA3205">
        <w:rPr>
          <w:rFonts w:ascii="Arial" w:hAnsi="Arial" w:cs="Arial"/>
          <w:sz w:val="20"/>
          <w:szCs w:val="20"/>
        </w:rPr>
        <w:instrText xml:space="preserve"> FORMCHECKBOX </w:instrText>
      </w:r>
      <w:r w:rsidRPr="00DA3205">
        <w:rPr>
          <w:rFonts w:ascii="Arial" w:hAnsi="Arial" w:cs="Arial"/>
          <w:sz w:val="20"/>
          <w:szCs w:val="20"/>
        </w:rPr>
      </w:r>
      <w:r w:rsidRPr="00DA3205">
        <w:rPr>
          <w:rFonts w:ascii="Arial" w:hAnsi="Arial" w:cs="Arial"/>
          <w:sz w:val="20"/>
          <w:szCs w:val="20"/>
        </w:rPr>
        <w:fldChar w:fldCharType="separate"/>
      </w:r>
      <w:r w:rsidRPr="00DA3205">
        <w:rPr>
          <w:rFonts w:ascii="Arial" w:hAnsi="Arial" w:cs="Arial"/>
          <w:sz w:val="20"/>
          <w:szCs w:val="20"/>
        </w:rPr>
        <w:fldChar w:fldCharType="end"/>
      </w:r>
      <w:r w:rsidRPr="00DA3205">
        <w:rPr>
          <w:rFonts w:ascii="Arial" w:hAnsi="Arial" w:cs="Arial"/>
          <w:sz w:val="16"/>
          <w:szCs w:val="16"/>
        </w:rPr>
        <w:t xml:space="preserve">  </w:t>
      </w:r>
      <w:r w:rsidR="005E719A" w:rsidRPr="00DA3205">
        <w:rPr>
          <w:rFonts w:ascii="Arial" w:hAnsi="Arial" w:cs="Arial"/>
          <w:b/>
        </w:rPr>
        <w:t>ADICIONAR</w:t>
      </w:r>
      <w:r w:rsidR="009765A6" w:rsidRPr="00DA3205">
        <w:rPr>
          <w:rFonts w:ascii="Arial" w:hAnsi="Arial" w:cs="Arial"/>
          <w:b/>
          <w:noProof/>
        </w:rPr>
        <w:t>/</w:t>
      </w:r>
      <w:r w:rsidR="005E719A" w:rsidRPr="00DA3205">
        <w:rPr>
          <w:rFonts w:ascii="Arial" w:hAnsi="Arial" w:cs="Arial"/>
          <w:b/>
        </w:rPr>
        <w:t>ELIMINAR</w:t>
      </w:r>
      <w:r w:rsidR="009765A6" w:rsidRPr="00DA3205">
        <w:rPr>
          <w:rFonts w:ascii="Arial" w:hAnsi="Arial" w:cs="Arial"/>
          <w:b/>
          <w:noProof/>
        </w:rPr>
        <w:t xml:space="preserve"> E-MAILS PARA ENVÍO DE INFORMACIÓN (</w:t>
      </w:r>
      <w:r w:rsidR="009765A6" w:rsidRPr="00DA3205">
        <w:rPr>
          <w:rFonts w:ascii="Arial" w:hAnsi="Arial" w:cs="Arial"/>
          <w:b/>
          <w:sz w:val="16"/>
          <w:szCs w:val="16"/>
        </w:rPr>
        <w:t>M</w:t>
      </w:r>
      <w:r w:rsidR="009765A6" w:rsidRPr="00DA3205">
        <w:rPr>
          <w:rFonts w:ascii="Arial" w:hAnsi="Arial" w:cs="Arial"/>
          <w:b/>
          <w:noProof/>
          <w:sz w:val="16"/>
          <w:szCs w:val="16"/>
        </w:rPr>
        <w:t>áx. 4 E-MAILS por operación</w:t>
      </w:r>
      <w:r w:rsidR="009765A6" w:rsidRPr="00DA3205">
        <w:rPr>
          <w:rFonts w:ascii="Arial" w:hAnsi="Arial" w:cs="Arial"/>
          <w:b/>
          <w:noProof/>
        </w:rPr>
        <w:t>)</w:t>
      </w:r>
    </w:p>
    <w:p w14:paraId="5A272756" w14:textId="77777777" w:rsidR="009765A6" w:rsidRPr="00DA3205" w:rsidRDefault="009765A6" w:rsidP="00597A7A">
      <w:pPr>
        <w:rPr>
          <w:rFonts w:ascii="Arial" w:hAnsi="Arial" w:cs="Arial"/>
          <w:sz w:val="20"/>
          <w:szCs w:val="20"/>
        </w:rPr>
      </w:pPr>
    </w:p>
    <w:p w14:paraId="294EC9D7" w14:textId="03585936" w:rsidR="00DE5831" w:rsidRPr="00996B92" w:rsidRDefault="00597A7A" w:rsidP="005D6763">
      <w:pPr>
        <w:rPr>
          <w:rFonts w:ascii="Arial" w:hAnsi="Arial" w:cs="Arial"/>
          <w:noProof/>
          <w:sz w:val="20"/>
          <w:szCs w:val="20"/>
          <w:lang w:eastAsia="es-ES"/>
        </w:rPr>
      </w:pPr>
      <w:r w:rsidRPr="00DA3205">
        <w:rPr>
          <w:rFonts w:ascii="Arial" w:hAnsi="Arial" w:cs="Arial"/>
          <w:noProof/>
          <w:sz w:val="20"/>
          <w:szCs w:val="20"/>
          <w:lang w:eastAsia="es-ES"/>
        </w:rPr>
        <w:t>Marcar con una X en cada correo para recibir información de cada operación. Mín 1, máx. 4 e-mails por operación.</w:t>
      </w:r>
      <w:r w:rsidRPr="00DA3205">
        <w:rPr>
          <w:rFonts w:ascii="Arial" w:hAnsi="Arial" w:cs="Arial"/>
          <w:noProof/>
          <w:sz w:val="20"/>
          <w:szCs w:val="20"/>
          <w:lang w:eastAsia="es-ES"/>
        </w:rPr>
        <w:br/>
        <w:t>PROV (Proveedores), PLA (Planilla de Haberes), TRA (Transferencias CCE y BCR), CTS (Planilla de CTS), DOC (Letras y documentos), SERV (Servicios), PRES (Préstamos), VAR (Pagos varios), CRED (Crédito empresarial), SUN (SUNAT)</w:t>
      </w:r>
      <w:r w:rsidR="005E719A" w:rsidRPr="00DA3205">
        <w:rPr>
          <w:rFonts w:ascii="Arial" w:hAnsi="Arial" w:cs="Arial"/>
          <w:sz w:val="20"/>
          <w:szCs w:val="20"/>
        </w:rPr>
        <w:t>.</w:t>
      </w:r>
    </w:p>
    <w:p w14:paraId="3B1216B1" w14:textId="77777777" w:rsidR="00DE5831" w:rsidRPr="00DA3205" w:rsidRDefault="00DE5831" w:rsidP="003553C0">
      <w:pPr>
        <w:ind w:left="-180"/>
        <w:rPr>
          <w:rFonts w:ascii="Arial" w:hAnsi="Arial" w:cs="Arial"/>
          <w:sz w:val="12"/>
          <w:szCs w:val="12"/>
        </w:rPr>
      </w:pPr>
    </w:p>
    <w:tbl>
      <w:tblPr>
        <w:tblW w:w="10782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"/>
        <w:gridCol w:w="2068"/>
        <w:gridCol w:w="2186"/>
        <w:gridCol w:w="651"/>
        <w:gridCol w:w="519"/>
        <w:gridCol w:w="540"/>
        <w:gridCol w:w="640"/>
        <w:gridCol w:w="709"/>
        <w:gridCol w:w="645"/>
        <w:gridCol w:w="631"/>
        <w:gridCol w:w="631"/>
        <w:gridCol w:w="651"/>
        <w:gridCol w:w="569"/>
      </w:tblGrid>
      <w:tr w:rsidR="005F690B" w:rsidRPr="00DA3205" w14:paraId="57A2621B" w14:textId="77777777" w:rsidTr="005255FF">
        <w:trPr>
          <w:trHeight w:val="486"/>
        </w:trPr>
        <w:tc>
          <w:tcPr>
            <w:tcW w:w="34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FA0EDB6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3205">
              <w:rPr>
                <w:rFonts w:ascii="Arial" w:hAnsi="Arial" w:cs="Arial"/>
                <w:b/>
                <w:bCs/>
                <w:sz w:val="18"/>
                <w:szCs w:val="18"/>
              </w:rPr>
              <w:t>N°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51174FE2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13AF0E" w14:textId="60C3C2DC" w:rsidR="00597A7A" w:rsidRPr="00DA3205" w:rsidRDefault="00597A7A" w:rsidP="00597A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3205">
              <w:rPr>
                <w:rFonts w:ascii="Arial" w:hAnsi="Arial" w:cs="Arial"/>
                <w:sz w:val="18"/>
                <w:szCs w:val="18"/>
              </w:rPr>
              <w:t>Correo Electrónico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BCC3FC6" w14:textId="32C58469" w:rsidR="00597A7A" w:rsidRPr="00DA3205" w:rsidRDefault="00597A7A" w:rsidP="00597A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3205">
              <w:rPr>
                <w:rFonts w:ascii="Arial" w:hAnsi="Arial" w:cs="Arial"/>
                <w:sz w:val="18"/>
                <w:szCs w:val="18"/>
              </w:rPr>
              <w:t>Modificación</w:t>
            </w:r>
          </w:p>
        </w:tc>
        <w:tc>
          <w:tcPr>
            <w:tcW w:w="65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5B774E9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PROV</w:t>
            </w:r>
          </w:p>
        </w:tc>
        <w:tc>
          <w:tcPr>
            <w:tcW w:w="51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A0CCA5D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PLA</w:t>
            </w:r>
          </w:p>
        </w:tc>
        <w:tc>
          <w:tcPr>
            <w:tcW w:w="5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7BC22B6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TRA</w:t>
            </w:r>
          </w:p>
        </w:tc>
        <w:tc>
          <w:tcPr>
            <w:tcW w:w="6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78C5A30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CTS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E6CB482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DOC</w:t>
            </w:r>
          </w:p>
        </w:tc>
        <w:tc>
          <w:tcPr>
            <w:tcW w:w="64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B55CD99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SERV</w:t>
            </w:r>
          </w:p>
        </w:tc>
        <w:tc>
          <w:tcPr>
            <w:tcW w:w="6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5BD2F69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PRES</w:t>
            </w:r>
          </w:p>
        </w:tc>
        <w:tc>
          <w:tcPr>
            <w:tcW w:w="6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5D0BE44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</w:p>
        </w:tc>
        <w:tc>
          <w:tcPr>
            <w:tcW w:w="6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41FF87D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CRED</w:t>
            </w:r>
          </w:p>
        </w:tc>
        <w:tc>
          <w:tcPr>
            <w:tcW w:w="56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98CBFAE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SUN</w:t>
            </w:r>
          </w:p>
        </w:tc>
      </w:tr>
      <w:tr w:rsidR="005F690B" w:rsidRPr="00DA3205" w14:paraId="0B3A7106" w14:textId="77777777" w:rsidTr="005255FF">
        <w:trPr>
          <w:trHeight w:val="486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9A953B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320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84ECB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AFBB" w14:textId="07651F58" w:rsidR="00597A7A" w:rsidRPr="00DA3205" w:rsidRDefault="00597A7A" w:rsidP="005F690B">
            <w:pPr>
              <w:rPr>
                <w:rFonts w:ascii="Arial" w:hAnsi="Arial" w:cs="Arial"/>
                <w:sz w:val="16"/>
                <w:szCs w:val="16"/>
              </w:rPr>
            </w:pPr>
            <w:r w:rsidRPr="00DA3205">
              <w:rPr>
                <w:rFonts w:ascii="Arial" w:hAnsi="Arial" w:cs="Arial"/>
                <w:sz w:val="16"/>
                <w:szCs w:val="16"/>
              </w:rPr>
              <w:t>Adi</w:t>
            </w:r>
            <w:r w:rsidR="005F690B" w:rsidRPr="00DA3205">
              <w:rPr>
                <w:rFonts w:ascii="Arial" w:hAnsi="Arial" w:cs="Arial"/>
                <w:sz w:val="16"/>
                <w:szCs w:val="16"/>
              </w:rPr>
              <w:t xml:space="preserve">cionar </w:t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F690B" w:rsidRPr="00DA3205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DA3205">
              <w:rPr>
                <w:rFonts w:ascii="Arial" w:hAnsi="Arial" w:cs="Arial"/>
                <w:sz w:val="16"/>
                <w:szCs w:val="16"/>
              </w:rPr>
              <w:t>Elimina</w:t>
            </w:r>
            <w:r w:rsidR="005F690B" w:rsidRPr="00DA3205">
              <w:rPr>
                <w:rFonts w:ascii="Arial" w:hAnsi="Arial" w:cs="Arial"/>
                <w:sz w:val="16"/>
                <w:szCs w:val="16"/>
              </w:rPr>
              <w:t>r</w:t>
            </w:r>
            <w:r w:rsidRPr="00DA3205">
              <w:rPr>
                <w:rFonts w:ascii="Arial" w:hAnsi="Arial" w:cs="Arial"/>
                <w:sz w:val="16"/>
                <w:szCs w:val="16"/>
              </w:rPr>
              <w:t> </w:t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F690B"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174B9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7A43C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4997F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14ED0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96BCF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9D3C4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F1CC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21905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69CAD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553BE" w14:textId="77777777" w:rsidR="00597A7A" w:rsidRPr="00DA3205" w:rsidRDefault="00597A7A" w:rsidP="00597A7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255FF" w:rsidRPr="00DA3205" w14:paraId="11A6F8A1" w14:textId="77777777" w:rsidTr="005255FF">
        <w:trPr>
          <w:trHeight w:val="486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A18D23B" w14:textId="50FD2487" w:rsidR="005255FF" w:rsidRPr="00DA3205" w:rsidRDefault="005255FF" w:rsidP="005255F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5CD6A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4D41" w14:textId="3B5BEF6E" w:rsidR="005255FF" w:rsidRPr="00DA3205" w:rsidRDefault="005255FF" w:rsidP="005255FF">
            <w:pPr>
              <w:rPr>
                <w:rFonts w:ascii="Arial" w:hAnsi="Arial" w:cs="Arial"/>
                <w:sz w:val="16"/>
                <w:szCs w:val="16"/>
              </w:rPr>
            </w:pPr>
            <w:r w:rsidRPr="00DA3205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A3205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E5FC0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C17E0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CBF05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90A11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4138F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EFF35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17F2D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8C2FB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CE4A8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CFA31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255FF" w:rsidRPr="00DA3205" w14:paraId="137D2E94" w14:textId="77777777" w:rsidTr="005255FF">
        <w:trPr>
          <w:trHeight w:val="486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0EB437" w14:textId="37FE5B10" w:rsidR="005255FF" w:rsidRPr="00DA3205" w:rsidRDefault="005255FF" w:rsidP="005255F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BB0D6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954C" w14:textId="6C9A8F38" w:rsidR="005255FF" w:rsidRPr="00DA3205" w:rsidRDefault="005255FF" w:rsidP="005255FF">
            <w:pPr>
              <w:rPr>
                <w:rFonts w:ascii="Arial" w:hAnsi="Arial" w:cs="Arial"/>
                <w:sz w:val="18"/>
                <w:szCs w:val="18"/>
              </w:rPr>
            </w:pPr>
            <w:r w:rsidRPr="00DA3205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A3205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A32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DA3205">
              <w:rPr>
                <w:rFonts w:ascii="Arial" w:hAnsi="Arial" w:cs="Arial"/>
                <w:sz w:val="20"/>
                <w:szCs w:val="20"/>
              </w:rPr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A320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04CFE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7196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03BA4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EC99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AA9D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6F445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CD7D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906C2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50BDB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4A00E" w14:textId="77777777" w:rsidR="005255FF" w:rsidRPr="00DA3205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320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255FF" w:rsidRPr="00DA3205" w14:paraId="2F13B455" w14:textId="77777777" w:rsidTr="005255FF">
        <w:trPr>
          <w:trHeight w:val="486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70900C" w14:textId="58BD2507" w:rsidR="005255FF" w:rsidRPr="00C672D3" w:rsidRDefault="005255FF" w:rsidP="005255F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72D3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87162" w14:textId="77777777" w:rsidR="005255FF" w:rsidRPr="00C672D3" w:rsidRDefault="005255FF" w:rsidP="005255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039D" w14:textId="05DF5CE2" w:rsidR="005255FF" w:rsidRPr="00C672D3" w:rsidRDefault="005255FF" w:rsidP="003302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72D3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72D3">
              <w:rPr>
                <w:rFonts w:ascii="Arial" w:hAnsi="Arial" w:cs="Arial"/>
                <w:sz w:val="16"/>
                <w:szCs w:val="16"/>
              </w:rPr>
              <w:t xml:space="preserve">  Eliminar </w:t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3023D" w:rsidRPr="00C672D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E5D0C" w14:textId="67BFB1C8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48C58" w14:textId="62BDB221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8F6E5" w14:textId="793973FE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46A76" w14:textId="7242A0C7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FE58" w14:textId="184A4657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E48C5" w14:textId="6B509571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A5606" w14:textId="4EF8FEEA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327AE" w14:textId="71874D48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60FA9" w14:textId="750BCF60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AE1" w14:textId="1246609B" w:rsidR="005255FF" w:rsidRPr="00C672D3" w:rsidRDefault="005255FF" w:rsidP="005255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72D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4693A891" w14:textId="77777777" w:rsidR="002A0D97" w:rsidRPr="00996B92" w:rsidRDefault="002A0D97" w:rsidP="002A0D97">
      <w:pPr>
        <w:rPr>
          <w:rFonts w:ascii="Arial" w:hAnsi="Arial" w:cs="Arial"/>
          <w:b/>
          <w:sz w:val="20"/>
          <w:szCs w:val="20"/>
        </w:rPr>
      </w:pPr>
    </w:p>
    <w:p w14:paraId="3C992C0B" w14:textId="66481B3C" w:rsidR="009765A6" w:rsidRPr="00DA3205" w:rsidRDefault="009765A6" w:rsidP="009765A6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</w:rPr>
      </w:pPr>
      <w:r w:rsidRPr="00DA3205">
        <w:rPr>
          <w:rFonts w:ascii="Arial" w:hAnsi="Arial" w:cs="Arial"/>
          <w:b/>
        </w:rPr>
        <w:t>PROCESO Y CONFORMIDAD</w:t>
      </w:r>
    </w:p>
    <w:p w14:paraId="37073130" w14:textId="77777777" w:rsidR="00690BA0" w:rsidRPr="00DA3205" w:rsidRDefault="00690BA0" w:rsidP="00CC0780">
      <w:pPr>
        <w:jc w:val="both"/>
        <w:rPr>
          <w:rFonts w:ascii="Arial" w:hAnsi="Arial" w:cs="Arial"/>
          <w:sz w:val="20"/>
          <w:szCs w:val="20"/>
        </w:rPr>
      </w:pPr>
    </w:p>
    <w:p w14:paraId="34FE82B3" w14:textId="4F7A3851" w:rsidR="00690BA0" w:rsidRPr="00DA3205" w:rsidRDefault="00690BA0" w:rsidP="00CC0780">
      <w:pPr>
        <w:jc w:val="both"/>
        <w:rPr>
          <w:rFonts w:ascii="Arial" w:hAnsi="Arial" w:cs="Arial"/>
          <w:sz w:val="20"/>
          <w:szCs w:val="20"/>
        </w:rPr>
      </w:pPr>
      <w:r w:rsidRPr="00DA3205">
        <w:rPr>
          <w:rFonts w:ascii="Arial" w:hAnsi="Arial" w:cs="Arial"/>
          <w:sz w:val="20"/>
          <w:szCs w:val="20"/>
        </w:rPr>
        <w:t xml:space="preserve">Toda la información brindada en el presente documento </w:t>
      </w:r>
      <w:r w:rsidR="00AC4472" w:rsidRPr="00DA3205">
        <w:rPr>
          <w:rFonts w:ascii="Arial" w:hAnsi="Arial" w:cs="Arial"/>
          <w:sz w:val="20"/>
          <w:szCs w:val="20"/>
        </w:rPr>
        <w:t xml:space="preserve">será utilizada </w:t>
      </w:r>
      <w:r w:rsidRPr="00DA3205">
        <w:rPr>
          <w:rFonts w:ascii="Arial" w:hAnsi="Arial" w:cs="Arial"/>
          <w:sz w:val="20"/>
          <w:szCs w:val="20"/>
        </w:rPr>
        <w:t xml:space="preserve">para </w:t>
      </w:r>
      <w:r w:rsidR="00AC4472" w:rsidRPr="00DA3205">
        <w:rPr>
          <w:rFonts w:ascii="Arial" w:hAnsi="Arial" w:cs="Arial"/>
          <w:sz w:val="20"/>
          <w:szCs w:val="20"/>
        </w:rPr>
        <w:t xml:space="preserve">el </w:t>
      </w:r>
      <w:r w:rsidR="00932AA2" w:rsidRPr="00DA3205">
        <w:rPr>
          <w:rFonts w:ascii="Arial" w:hAnsi="Arial" w:cs="Arial"/>
          <w:sz w:val="20"/>
          <w:szCs w:val="20"/>
        </w:rPr>
        <w:t>ingres</w:t>
      </w:r>
      <w:r w:rsidR="00AC4472" w:rsidRPr="00DA3205">
        <w:rPr>
          <w:rFonts w:ascii="Arial" w:hAnsi="Arial" w:cs="Arial"/>
          <w:sz w:val="20"/>
          <w:szCs w:val="20"/>
        </w:rPr>
        <w:t>o</w:t>
      </w:r>
      <w:r w:rsidR="00932AA2" w:rsidRPr="00DA3205">
        <w:rPr>
          <w:rFonts w:ascii="Arial" w:hAnsi="Arial" w:cs="Arial"/>
          <w:sz w:val="20"/>
          <w:szCs w:val="20"/>
        </w:rPr>
        <w:t xml:space="preserve"> y </w:t>
      </w:r>
      <w:r w:rsidR="00CC0780" w:rsidRPr="00DA3205">
        <w:rPr>
          <w:rFonts w:ascii="Arial" w:hAnsi="Arial" w:cs="Arial"/>
          <w:sz w:val="20"/>
          <w:szCs w:val="20"/>
        </w:rPr>
        <w:t>autoriza</w:t>
      </w:r>
      <w:r w:rsidR="00AC4472" w:rsidRPr="00DA3205">
        <w:rPr>
          <w:rFonts w:ascii="Arial" w:hAnsi="Arial" w:cs="Arial"/>
          <w:sz w:val="20"/>
          <w:szCs w:val="20"/>
        </w:rPr>
        <w:t>ción de</w:t>
      </w:r>
      <w:r w:rsidR="00CC0780" w:rsidRPr="00DA3205">
        <w:rPr>
          <w:rFonts w:ascii="Arial" w:hAnsi="Arial" w:cs="Arial"/>
          <w:sz w:val="20"/>
          <w:szCs w:val="20"/>
        </w:rPr>
        <w:t xml:space="preserve"> operaciones en </w:t>
      </w:r>
      <w:r w:rsidR="00F91BA6" w:rsidRPr="00DA3205">
        <w:rPr>
          <w:rFonts w:ascii="Arial" w:hAnsi="Arial" w:cs="Arial"/>
          <w:sz w:val="20"/>
          <w:szCs w:val="20"/>
        </w:rPr>
        <w:t>Telebanking.</w:t>
      </w:r>
      <w:r w:rsidRPr="00DA3205">
        <w:rPr>
          <w:rFonts w:ascii="Arial" w:hAnsi="Arial" w:cs="Arial"/>
          <w:sz w:val="20"/>
          <w:szCs w:val="20"/>
        </w:rPr>
        <w:t xml:space="preserve"> Asimismo el cliente autoriza </w:t>
      </w:r>
      <w:r w:rsidR="00AC4472" w:rsidRPr="00DA3205">
        <w:rPr>
          <w:rFonts w:ascii="Arial" w:hAnsi="Arial" w:cs="Arial"/>
          <w:sz w:val="20"/>
          <w:szCs w:val="20"/>
        </w:rPr>
        <w:t xml:space="preserve">la </w:t>
      </w:r>
      <w:r w:rsidRPr="00DA3205">
        <w:rPr>
          <w:rFonts w:ascii="Arial" w:hAnsi="Arial" w:cs="Arial"/>
          <w:sz w:val="20"/>
          <w:szCs w:val="20"/>
        </w:rPr>
        <w:t>afilia</w:t>
      </w:r>
      <w:r w:rsidR="00AC4472" w:rsidRPr="00DA3205">
        <w:rPr>
          <w:rFonts w:ascii="Arial" w:hAnsi="Arial" w:cs="Arial"/>
          <w:sz w:val="20"/>
          <w:szCs w:val="20"/>
        </w:rPr>
        <w:t>ción y</w:t>
      </w:r>
      <w:r w:rsidRPr="00DA3205">
        <w:rPr>
          <w:rFonts w:ascii="Arial" w:hAnsi="Arial" w:cs="Arial"/>
          <w:sz w:val="20"/>
          <w:szCs w:val="20"/>
        </w:rPr>
        <w:t>/</w:t>
      </w:r>
      <w:r w:rsidR="00AC4472" w:rsidRPr="00DA3205">
        <w:rPr>
          <w:rFonts w:ascii="Arial" w:hAnsi="Arial" w:cs="Arial"/>
          <w:sz w:val="20"/>
          <w:szCs w:val="20"/>
        </w:rPr>
        <w:t xml:space="preserve">o </w:t>
      </w:r>
      <w:r w:rsidRPr="00DA3205">
        <w:rPr>
          <w:rFonts w:ascii="Arial" w:hAnsi="Arial" w:cs="Arial"/>
          <w:sz w:val="20"/>
          <w:szCs w:val="20"/>
        </w:rPr>
        <w:t>elimina</w:t>
      </w:r>
      <w:r w:rsidR="00AC4472" w:rsidRPr="00DA3205">
        <w:rPr>
          <w:rFonts w:ascii="Arial" w:hAnsi="Arial" w:cs="Arial"/>
          <w:sz w:val="20"/>
          <w:szCs w:val="20"/>
        </w:rPr>
        <w:t>ción de</w:t>
      </w:r>
      <w:r w:rsidRPr="00DA3205">
        <w:rPr>
          <w:rFonts w:ascii="Arial" w:hAnsi="Arial" w:cs="Arial"/>
          <w:sz w:val="20"/>
          <w:szCs w:val="20"/>
        </w:rPr>
        <w:t xml:space="preserve"> las cuentas indicadas en la sección VII</w:t>
      </w:r>
      <w:r w:rsidR="00AC4472" w:rsidRPr="00DA3205">
        <w:rPr>
          <w:rFonts w:ascii="Arial" w:hAnsi="Arial" w:cs="Arial"/>
          <w:sz w:val="20"/>
          <w:szCs w:val="20"/>
        </w:rPr>
        <w:t>, a fin de</w:t>
      </w:r>
      <w:r w:rsidRPr="00DA3205">
        <w:rPr>
          <w:rFonts w:ascii="Arial" w:hAnsi="Arial" w:cs="Arial"/>
          <w:sz w:val="20"/>
          <w:szCs w:val="20"/>
        </w:rPr>
        <w:t xml:space="preserve"> </w:t>
      </w:r>
      <w:r w:rsidR="00AC4472" w:rsidRPr="00DA3205">
        <w:rPr>
          <w:rFonts w:ascii="Arial" w:hAnsi="Arial" w:cs="Arial"/>
          <w:sz w:val="20"/>
          <w:szCs w:val="20"/>
        </w:rPr>
        <w:t xml:space="preserve">realizar </w:t>
      </w:r>
      <w:r w:rsidRPr="00DA3205">
        <w:rPr>
          <w:rFonts w:ascii="Arial" w:hAnsi="Arial" w:cs="Arial"/>
          <w:sz w:val="20"/>
          <w:szCs w:val="20"/>
        </w:rPr>
        <w:t>operaciones transacciona</w:t>
      </w:r>
      <w:r w:rsidR="00AC4472" w:rsidRPr="00DA3205">
        <w:rPr>
          <w:rFonts w:ascii="Arial" w:hAnsi="Arial" w:cs="Arial"/>
          <w:sz w:val="20"/>
          <w:szCs w:val="20"/>
        </w:rPr>
        <w:t>les a través de la plataforma digital que corresponda.</w:t>
      </w:r>
      <w:r w:rsidRPr="00DA3205">
        <w:rPr>
          <w:rFonts w:ascii="Arial" w:hAnsi="Arial" w:cs="Arial"/>
          <w:sz w:val="20"/>
          <w:szCs w:val="20"/>
        </w:rPr>
        <w:t xml:space="preserve"> </w:t>
      </w:r>
      <w:r w:rsidR="00CC0780" w:rsidRPr="00DA3205">
        <w:rPr>
          <w:rFonts w:ascii="Arial" w:hAnsi="Arial" w:cs="Arial"/>
          <w:sz w:val="20"/>
          <w:szCs w:val="20"/>
        </w:rPr>
        <w:t>Es responsabil</w:t>
      </w:r>
      <w:r w:rsidRPr="00DA3205">
        <w:rPr>
          <w:rFonts w:ascii="Arial" w:hAnsi="Arial" w:cs="Arial"/>
          <w:sz w:val="20"/>
          <w:szCs w:val="20"/>
        </w:rPr>
        <w:t>id</w:t>
      </w:r>
      <w:r w:rsidR="00CC0780" w:rsidRPr="00DA3205">
        <w:rPr>
          <w:rFonts w:ascii="Arial" w:hAnsi="Arial" w:cs="Arial"/>
          <w:sz w:val="20"/>
          <w:szCs w:val="20"/>
        </w:rPr>
        <w:t>ad del cliente la información brindada</w:t>
      </w:r>
      <w:r w:rsidR="001E3970" w:rsidRPr="00DA3205">
        <w:rPr>
          <w:rFonts w:ascii="Arial" w:hAnsi="Arial" w:cs="Arial"/>
          <w:sz w:val="20"/>
          <w:szCs w:val="20"/>
        </w:rPr>
        <w:t xml:space="preserve"> para los accesos</w:t>
      </w:r>
      <w:r w:rsidR="00AC4472" w:rsidRPr="00DA3205">
        <w:rPr>
          <w:rFonts w:ascii="Arial" w:hAnsi="Arial" w:cs="Arial"/>
          <w:sz w:val="20"/>
          <w:szCs w:val="20"/>
        </w:rPr>
        <w:t xml:space="preserve"> y/ u operaciones</w:t>
      </w:r>
      <w:r w:rsidR="001E3970" w:rsidRPr="00DA3205">
        <w:rPr>
          <w:rFonts w:ascii="Arial" w:hAnsi="Arial" w:cs="Arial"/>
          <w:sz w:val="20"/>
          <w:szCs w:val="20"/>
        </w:rPr>
        <w:t xml:space="preserve"> </w:t>
      </w:r>
      <w:r w:rsidR="00AC4472" w:rsidRPr="00DA3205">
        <w:rPr>
          <w:rFonts w:ascii="Arial" w:hAnsi="Arial" w:cs="Arial"/>
          <w:sz w:val="20"/>
          <w:szCs w:val="20"/>
        </w:rPr>
        <w:t>realizada en</w:t>
      </w:r>
      <w:r w:rsidR="001E3970" w:rsidRPr="00DA3205">
        <w:rPr>
          <w:rFonts w:ascii="Arial" w:hAnsi="Arial" w:cs="Arial"/>
          <w:sz w:val="20"/>
          <w:szCs w:val="20"/>
        </w:rPr>
        <w:t xml:space="preserve"> la plataforma.</w:t>
      </w:r>
    </w:p>
    <w:p w14:paraId="2CC80D93" w14:textId="77777777" w:rsidR="00DF1E5A" w:rsidRPr="00DA3205" w:rsidRDefault="00DF1E5A" w:rsidP="00DF1E5A">
      <w:pPr>
        <w:rPr>
          <w:sz w:val="20"/>
          <w:szCs w:val="20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608"/>
        <w:gridCol w:w="540"/>
        <w:gridCol w:w="4680"/>
      </w:tblGrid>
      <w:tr w:rsidR="00DF1E5A" w:rsidRPr="00F70708" w14:paraId="216B6C5D" w14:textId="77777777" w:rsidTr="00D80E99">
        <w:tc>
          <w:tcPr>
            <w:tcW w:w="4608" w:type="dxa"/>
          </w:tcPr>
          <w:p w14:paraId="11BD7DA0" w14:textId="77777777" w:rsidR="00DF1E5A" w:rsidRPr="00DA3205" w:rsidRDefault="00DF1E5A" w:rsidP="00D80E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sz w:val="20"/>
                <w:szCs w:val="20"/>
              </w:rPr>
              <w:t>EL BANCO</w:t>
            </w:r>
          </w:p>
        </w:tc>
        <w:tc>
          <w:tcPr>
            <w:tcW w:w="540" w:type="dxa"/>
          </w:tcPr>
          <w:p w14:paraId="2D890DFC" w14:textId="77777777" w:rsidR="00DF1E5A" w:rsidRPr="00DA3205" w:rsidRDefault="00DF1E5A" w:rsidP="00D80E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</w:tcPr>
          <w:p w14:paraId="7DEA527C" w14:textId="77777777" w:rsidR="00DF1E5A" w:rsidRPr="00F70708" w:rsidRDefault="00DF1E5A" w:rsidP="00D80E9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3205">
              <w:rPr>
                <w:rFonts w:ascii="Arial" w:hAnsi="Arial" w:cs="Arial"/>
                <w:b/>
                <w:sz w:val="20"/>
                <w:szCs w:val="20"/>
              </w:rPr>
              <w:t>EL CLIENTE</w:t>
            </w:r>
          </w:p>
        </w:tc>
      </w:tr>
    </w:tbl>
    <w:p w14:paraId="229AEB56" w14:textId="77777777" w:rsidR="00DF1E5A" w:rsidRDefault="00DF1E5A" w:rsidP="00DF1E5A"/>
    <w:p w14:paraId="4F1A9B89" w14:textId="77777777" w:rsidR="005255FF" w:rsidRPr="00F70708" w:rsidRDefault="005255FF" w:rsidP="00DF1E5A"/>
    <w:p w14:paraId="2C430B86" w14:textId="77777777" w:rsidR="00DF1E5A" w:rsidRPr="00F70708" w:rsidRDefault="00DF1E5A" w:rsidP="00DF1E5A"/>
    <w:tbl>
      <w:tblPr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40"/>
        <w:gridCol w:w="1980"/>
        <w:gridCol w:w="540"/>
        <w:gridCol w:w="1980"/>
        <w:gridCol w:w="540"/>
        <w:gridCol w:w="2160"/>
      </w:tblGrid>
      <w:tr w:rsidR="00DF1E5A" w:rsidRPr="00F70708" w14:paraId="2A0BC450" w14:textId="77777777" w:rsidTr="00D80E99">
        <w:tc>
          <w:tcPr>
            <w:tcW w:w="2088" w:type="dxa"/>
          </w:tcPr>
          <w:p w14:paraId="231DDFE2" w14:textId="77777777" w:rsidR="00DF1E5A" w:rsidRPr="00F70708" w:rsidRDefault="00DF1E5A" w:rsidP="00D80E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4C22B086" w14:textId="77777777" w:rsidR="00DF1E5A" w:rsidRPr="00F70708" w:rsidRDefault="00DF1E5A" w:rsidP="00D80E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9DAF332" w14:textId="77777777" w:rsidR="00DF1E5A" w:rsidRPr="00F70708" w:rsidRDefault="00DF1E5A" w:rsidP="00D80E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FB0C24C" w14:textId="77777777" w:rsidR="00DF1E5A" w:rsidRPr="00F70708" w:rsidRDefault="00DF1E5A" w:rsidP="00D80E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B1A9E20" w14:textId="77777777" w:rsidR="00DF1E5A" w:rsidRPr="00F70708" w:rsidRDefault="00DF1E5A" w:rsidP="00D80E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1730F42A" w14:textId="77777777" w:rsidR="00DF1E5A" w:rsidRPr="00F70708" w:rsidRDefault="00DF1E5A" w:rsidP="00D80E9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4C13AE1F" w14:textId="77777777" w:rsidR="00DF1E5A" w:rsidRPr="00F70708" w:rsidRDefault="00DF1E5A" w:rsidP="00D80E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1E5A" w:rsidRPr="00F70708" w14:paraId="2DE9D2BD" w14:textId="77777777" w:rsidTr="00D80E99">
        <w:tc>
          <w:tcPr>
            <w:tcW w:w="2088" w:type="dxa"/>
          </w:tcPr>
          <w:p w14:paraId="2076FDDE" w14:textId="77777777" w:rsidR="00DF1E5A" w:rsidRPr="00F70708" w:rsidRDefault="00DF1E5A" w:rsidP="00D80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708">
              <w:rPr>
                <w:rFonts w:ascii="Arial" w:hAnsi="Arial" w:cs="Arial"/>
                <w:sz w:val="20"/>
                <w:szCs w:val="20"/>
              </w:rPr>
              <w:t>Firma y Sello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0FF5E819" w14:textId="77777777" w:rsidR="00DF1E5A" w:rsidRPr="00F70708" w:rsidRDefault="00DF1E5A" w:rsidP="00D80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7D5AE44" w14:textId="77777777" w:rsidR="00DF1E5A" w:rsidRPr="00F70708" w:rsidRDefault="00DF1E5A" w:rsidP="00D80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708">
              <w:rPr>
                <w:rFonts w:ascii="Arial" w:hAnsi="Arial" w:cs="Arial"/>
                <w:sz w:val="20"/>
                <w:szCs w:val="20"/>
              </w:rPr>
              <w:t>Firma y Sello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0B8B66D6" w14:textId="77777777" w:rsidR="00DF1E5A" w:rsidRPr="00F70708" w:rsidRDefault="00DF1E5A" w:rsidP="00D80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DF4C414" w14:textId="77777777" w:rsidR="00DF1E5A" w:rsidRPr="00F70708" w:rsidRDefault="00DF1E5A" w:rsidP="00D80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708">
              <w:rPr>
                <w:rFonts w:ascii="Arial" w:hAnsi="Arial" w:cs="Arial"/>
                <w:sz w:val="20"/>
                <w:szCs w:val="20"/>
              </w:rPr>
              <w:t>Firma y Sello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32133724" w14:textId="77777777" w:rsidR="00DF1E5A" w:rsidRPr="00F70708" w:rsidRDefault="00DF1E5A" w:rsidP="00D80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26372DEE" w14:textId="77777777" w:rsidR="00DF1E5A" w:rsidRPr="00F70708" w:rsidRDefault="00DF1E5A" w:rsidP="00D80E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0708">
              <w:rPr>
                <w:rFonts w:ascii="Arial" w:hAnsi="Arial" w:cs="Arial"/>
                <w:sz w:val="20"/>
                <w:szCs w:val="20"/>
              </w:rPr>
              <w:t>Firma y Sello</w:t>
            </w:r>
          </w:p>
        </w:tc>
      </w:tr>
    </w:tbl>
    <w:p w14:paraId="7E4656E0" w14:textId="77777777" w:rsidR="00DF1E5A" w:rsidRPr="00F70708" w:rsidRDefault="00DF1E5A" w:rsidP="00DF1E5A"/>
    <w:p w14:paraId="6B7FD4BF" w14:textId="77777777" w:rsidR="00DF1E5A" w:rsidRPr="00F70708" w:rsidRDefault="00DF1E5A" w:rsidP="00DF1E5A">
      <w:pPr>
        <w:jc w:val="center"/>
        <w:rPr>
          <w:rFonts w:ascii="Arial" w:hAnsi="Arial" w:cs="Arial"/>
          <w:sz w:val="20"/>
          <w:szCs w:val="20"/>
        </w:rPr>
      </w:pPr>
    </w:p>
    <w:p w14:paraId="22118984" w14:textId="77777777" w:rsidR="00DF1E5A" w:rsidRPr="00AE79DD" w:rsidRDefault="00DF1E5A" w:rsidP="00DF1E5A">
      <w:pPr>
        <w:jc w:val="center"/>
        <w:rPr>
          <w:rFonts w:ascii="Arial" w:hAnsi="Arial" w:cs="Arial"/>
          <w:sz w:val="20"/>
          <w:szCs w:val="20"/>
        </w:rPr>
      </w:pPr>
      <w:r w:rsidRPr="00F70708">
        <w:rPr>
          <w:rFonts w:ascii="Arial" w:hAnsi="Arial" w:cs="Arial"/>
          <w:sz w:val="20"/>
          <w:szCs w:val="20"/>
        </w:rPr>
        <w:t xml:space="preserve">Fecha </w:t>
      </w:r>
      <w:bookmarkStart w:id="2" w:name="Texto7"/>
      <w:r w:rsidRPr="00F70708">
        <w:rPr>
          <w:rFonts w:ascii="Arial" w:hAnsi="Arial" w:cs="Arial"/>
          <w:sz w:val="20"/>
          <w:szCs w:val="20"/>
        </w:rPr>
        <w:fldChar w:fldCharType="begin">
          <w:ffData>
            <w:name w:val="Texto7"/>
            <w:enabled/>
            <w:calcOnExit w:val="0"/>
            <w:textInput>
              <w:maxLength w:val="2"/>
            </w:textInput>
          </w:ffData>
        </w:fldChar>
      </w:r>
      <w:r w:rsidRPr="00F70708">
        <w:rPr>
          <w:rFonts w:ascii="Arial" w:hAnsi="Arial" w:cs="Arial"/>
          <w:sz w:val="20"/>
          <w:szCs w:val="20"/>
        </w:rPr>
        <w:instrText xml:space="preserve"> FORMTEXT </w:instrText>
      </w:r>
      <w:r w:rsidRPr="00F70708">
        <w:rPr>
          <w:rFonts w:ascii="Arial" w:hAnsi="Arial" w:cs="Arial"/>
          <w:sz w:val="20"/>
          <w:szCs w:val="20"/>
        </w:rPr>
      </w:r>
      <w:r w:rsidRPr="00F70708">
        <w:rPr>
          <w:rFonts w:ascii="Arial" w:hAnsi="Arial" w:cs="Arial"/>
          <w:sz w:val="20"/>
          <w:szCs w:val="20"/>
        </w:rPr>
        <w:fldChar w:fldCharType="separate"/>
      </w:r>
      <w:r w:rsidRPr="00F70708">
        <w:rPr>
          <w:rFonts w:ascii="Arial" w:hAnsi="Arial" w:cs="Arial"/>
          <w:sz w:val="20"/>
          <w:szCs w:val="20"/>
        </w:rPr>
        <w:t> </w:t>
      </w:r>
      <w:r w:rsidRPr="00F70708">
        <w:rPr>
          <w:rFonts w:ascii="Arial" w:hAnsi="Arial" w:cs="Arial"/>
          <w:sz w:val="20"/>
          <w:szCs w:val="20"/>
        </w:rPr>
        <w:t> </w:t>
      </w:r>
      <w:r w:rsidRPr="00F70708">
        <w:rPr>
          <w:rFonts w:ascii="Arial" w:hAnsi="Arial" w:cs="Arial"/>
          <w:sz w:val="20"/>
          <w:szCs w:val="20"/>
        </w:rPr>
        <w:fldChar w:fldCharType="end"/>
      </w:r>
      <w:bookmarkEnd w:id="2"/>
      <w:r w:rsidRPr="00F70708">
        <w:rPr>
          <w:rFonts w:ascii="Arial" w:hAnsi="Arial" w:cs="Arial"/>
          <w:sz w:val="20"/>
          <w:szCs w:val="20"/>
        </w:rPr>
        <w:t>/</w:t>
      </w:r>
      <w:r w:rsidRPr="00F70708">
        <w:rPr>
          <w:rFonts w:ascii="Arial" w:hAnsi="Arial" w:cs="Arial"/>
          <w:sz w:val="20"/>
          <w:szCs w:val="20"/>
        </w:rPr>
        <w:fldChar w:fldCharType="begin">
          <w:ffData>
            <w:name w:val="Texto7"/>
            <w:enabled/>
            <w:calcOnExit w:val="0"/>
            <w:textInput>
              <w:maxLength w:val="2"/>
            </w:textInput>
          </w:ffData>
        </w:fldChar>
      </w:r>
      <w:r w:rsidRPr="00F70708">
        <w:rPr>
          <w:rFonts w:ascii="Arial" w:hAnsi="Arial" w:cs="Arial"/>
          <w:sz w:val="20"/>
          <w:szCs w:val="20"/>
        </w:rPr>
        <w:instrText xml:space="preserve"> FORMTEXT </w:instrText>
      </w:r>
      <w:r w:rsidRPr="00F70708">
        <w:rPr>
          <w:rFonts w:ascii="Arial" w:hAnsi="Arial" w:cs="Arial"/>
          <w:sz w:val="20"/>
          <w:szCs w:val="20"/>
        </w:rPr>
      </w:r>
      <w:r w:rsidRPr="00F70708">
        <w:rPr>
          <w:rFonts w:ascii="Arial" w:hAnsi="Arial" w:cs="Arial"/>
          <w:sz w:val="20"/>
          <w:szCs w:val="20"/>
        </w:rPr>
        <w:fldChar w:fldCharType="separate"/>
      </w:r>
      <w:r w:rsidRPr="00F70708">
        <w:rPr>
          <w:rFonts w:ascii="Arial" w:hAnsi="Arial" w:cs="Arial"/>
          <w:sz w:val="20"/>
          <w:szCs w:val="20"/>
        </w:rPr>
        <w:t> </w:t>
      </w:r>
      <w:r w:rsidRPr="00F70708">
        <w:rPr>
          <w:rFonts w:ascii="Arial" w:hAnsi="Arial" w:cs="Arial"/>
          <w:sz w:val="20"/>
          <w:szCs w:val="20"/>
        </w:rPr>
        <w:t> </w:t>
      </w:r>
      <w:r w:rsidRPr="00F70708">
        <w:rPr>
          <w:rFonts w:ascii="Arial" w:hAnsi="Arial" w:cs="Arial"/>
          <w:sz w:val="20"/>
          <w:szCs w:val="20"/>
        </w:rPr>
        <w:fldChar w:fldCharType="end"/>
      </w:r>
      <w:r w:rsidRPr="00F70708">
        <w:rPr>
          <w:rFonts w:ascii="Arial" w:hAnsi="Arial" w:cs="Arial"/>
          <w:sz w:val="20"/>
          <w:szCs w:val="20"/>
        </w:rPr>
        <w:t>/</w:t>
      </w:r>
      <w:r w:rsidRPr="00F70708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F70708">
        <w:rPr>
          <w:rFonts w:ascii="Arial" w:hAnsi="Arial" w:cs="Arial"/>
          <w:sz w:val="20"/>
          <w:szCs w:val="20"/>
        </w:rPr>
        <w:instrText xml:space="preserve"> FORMTEXT </w:instrText>
      </w:r>
      <w:r w:rsidRPr="00F70708">
        <w:rPr>
          <w:rFonts w:ascii="Arial" w:hAnsi="Arial" w:cs="Arial"/>
          <w:sz w:val="20"/>
          <w:szCs w:val="20"/>
        </w:rPr>
      </w:r>
      <w:r w:rsidRPr="00F70708">
        <w:rPr>
          <w:rFonts w:ascii="Arial" w:hAnsi="Arial" w:cs="Arial"/>
          <w:sz w:val="20"/>
          <w:szCs w:val="20"/>
        </w:rPr>
        <w:fldChar w:fldCharType="separate"/>
      </w:r>
      <w:r w:rsidRPr="00F70708">
        <w:rPr>
          <w:rFonts w:ascii="Arial" w:hAnsi="Arial" w:cs="Arial"/>
          <w:sz w:val="20"/>
          <w:szCs w:val="20"/>
        </w:rPr>
        <w:t> </w:t>
      </w:r>
      <w:r w:rsidRPr="00F70708">
        <w:rPr>
          <w:rFonts w:ascii="Arial" w:hAnsi="Arial" w:cs="Arial"/>
          <w:sz w:val="20"/>
          <w:szCs w:val="20"/>
        </w:rPr>
        <w:t> </w:t>
      </w:r>
      <w:r w:rsidRPr="00F70708">
        <w:rPr>
          <w:rFonts w:ascii="Arial" w:hAnsi="Arial" w:cs="Arial"/>
          <w:sz w:val="20"/>
          <w:szCs w:val="20"/>
        </w:rPr>
        <w:t> </w:t>
      </w:r>
      <w:r w:rsidRPr="00F70708">
        <w:rPr>
          <w:rFonts w:ascii="Arial" w:hAnsi="Arial" w:cs="Arial"/>
          <w:sz w:val="20"/>
          <w:szCs w:val="20"/>
        </w:rPr>
        <w:t> </w:t>
      </w:r>
      <w:r w:rsidRPr="00F70708">
        <w:rPr>
          <w:rFonts w:ascii="Arial" w:hAnsi="Arial" w:cs="Arial"/>
          <w:sz w:val="20"/>
          <w:szCs w:val="20"/>
        </w:rPr>
        <w:fldChar w:fldCharType="end"/>
      </w:r>
    </w:p>
    <w:sectPr w:rsidR="00DF1E5A" w:rsidRPr="00AE79DD" w:rsidSect="00E95F9D">
      <w:headerReference w:type="default" r:id="rId11"/>
      <w:footerReference w:type="default" r:id="rId12"/>
      <w:pgSz w:w="11906" w:h="16838" w:code="9"/>
      <w:pgMar w:top="432" w:right="720" w:bottom="432" w:left="72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D5E8E" w14:textId="77777777" w:rsidR="00DA63C9" w:rsidRDefault="00DA63C9" w:rsidP="00A82030">
      <w:r>
        <w:separator/>
      </w:r>
    </w:p>
  </w:endnote>
  <w:endnote w:type="continuationSeparator" w:id="0">
    <w:p w14:paraId="75A9BE5E" w14:textId="77777777" w:rsidR="00DA63C9" w:rsidRDefault="00DA63C9" w:rsidP="00A8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FB6B0" w14:textId="5900EE40" w:rsidR="009D0244" w:rsidRPr="004F5C4D" w:rsidRDefault="00525FF6">
    <w:pPr>
      <w:pStyle w:val="Piedepgin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PER_03292</w:t>
    </w:r>
    <w:r w:rsidR="00B9472E" w:rsidRPr="004F5C4D">
      <w:rPr>
        <w:rFonts w:ascii="Arial" w:hAnsi="Arial" w:cs="Arial"/>
        <w:sz w:val="20"/>
        <w:szCs w:val="20"/>
      </w:rPr>
      <w:t>/</w:t>
    </w:r>
    <w:r>
      <w:rPr>
        <w:rFonts w:ascii="Arial" w:hAnsi="Arial" w:cs="Arial"/>
        <w:sz w:val="20"/>
        <w:szCs w:val="20"/>
      </w:rPr>
      <w:t>1</w:t>
    </w:r>
    <w:r w:rsidR="00E95F9D">
      <w:rPr>
        <w:rFonts w:ascii="Arial" w:hAnsi="Arial" w:cs="Arial"/>
        <w:sz w:val="20"/>
        <w:szCs w:val="20"/>
      </w:rPr>
      <w:t>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8603E" w14:textId="77777777" w:rsidR="00DA63C9" w:rsidRDefault="00DA63C9" w:rsidP="00A82030">
      <w:r>
        <w:separator/>
      </w:r>
    </w:p>
  </w:footnote>
  <w:footnote w:type="continuationSeparator" w:id="0">
    <w:p w14:paraId="1BAEBB56" w14:textId="77777777" w:rsidR="00DA63C9" w:rsidRDefault="00DA63C9" w:rsidP="00A82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B41D" w14:textId="2C56D6CE" w:rsidR="00B9472E" w:rsidRDefault="00381860" w:rsidP="001C40C0">
    <w:pPr>
      <w:pStyle w:val="Encabezado"/>
    </w:pPr>
    <w:r>
      <w:rPr>
        <w:lang w:eastAsia="es-PE"/>
      </w:rPr>
      <w:drawing>
        <wp:inline distT="0" distB="0" distL="0" distR="0" wp14:anchorId="1A7B5C27" wp14:editId="55B30ED7">
          <wp:extent cx="1530168" cy="443230"/>
          <wp:effectExtent l="0" t="0" r="0" b="0"/>
          <wp:docPr id="1" name="Imagen 1" descr="C:\Users\U01336\AppData\Local\Microsoft\Windows\INetCache\Content.Word\Scotiabank_Corporate_Logo_HEX_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01336\AppData\Local\Microsoft\Windows\INetCache\Content.Word\Scotiabank_Corporate_Logo_HEX_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010" cy="453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472E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701C"/>
    <w:multiLevelType w:val="hybridMultilevel"/>
    <w:tmpl w:val="8258DF4C"/>
    <w:lvl w:ilvl="0" w:tplc="F1920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4D12D3"/>
    <w:multiLevelType w:val="hybridMultilevel"/>
    <w:tmpl w:val="2BC205F2"/>
    <w:lvl w:ilvl="0" w:tplc="3D880D64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999501941">
    <w:abstractNumId w:val="1"/>
  </w:num>
  <w:num w:numId="2" w16cid:durableId="209073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rBrThgkp37EeUa1aSif+7BKWkw0nXyPznFIBlNAFb35LZ7+YrBG66mXMSR4RHM7y1EdS88Hl6EPwNCxNK9J3Q==" w:salt="HU0EUx5/OMBVrim3EzqmM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02"/>
    <w:rsid w:val="000046E5"/>
    <w:rsid w:val="0002701E"/>
    <w:rsid w:val="00046F14"/>
    <w:rsid w:val="000813AD"/>
    <w:rsid w:val="00134554"/>
    <w:rsid w:val="00145E9A"/>
    <w:rsid w:val="001561EF"/>
    <w:rsid w:val="00156CF6"/>
    <w:rsid w:val="0016418F"/>
    <w:rsid w:val="001C1E5A"/>
    <w:rsid w:val="001C3A7C"/>
    <w:rsid w:val="001C40C0"/>
    <w:rsid w:val="001D27C0"/>
    <w:rsid w:val="001D4659"/>
    <w:rsid w:val="001E3970"/>
    <w:rsid w:val="00223AA9"/>
    <w:rsid w:val="002A0D97"/>
    <w:rsid w:val="002A1969"/>
    <w:rsid w:val="002A4D67"/>
    <w:rsid w:val="002C4E5F"/>
    <w:rsid w:val="002C64A4"/>
    <w:rsid w:val="002F10C0"/>
    <w:rsid w:val="002F27A1"/>
    <w:rsid w:val="002F56B7"/>
    <w:rsid w:val="00302FFF"/>
    <w:rsid w:val="00307074"/>
    <w:rsid w:val="00312143"/>
    <w:rsid w:val="00324F68"/>
    <w:rsid w:val="0033023D"/>
    <w:rsid w:val="00340AB9"/>
    <w:rsid w:val="003553C0"/>
    <w:rsid w:val="00355A09"/>
    <w:rsid w:val="00373698"/>
    <w:rsid w:val="00376B6B"/>
    <w:rsid w:val="003811F9"/>
    <w:rsid w:val="00381860"/>
    <w:rsid w:val="003A393D"/>
    <w:rsid w:val="003C011E"/>
    <w:rsid w:val="003D6C3E"/>
    <w:rsid w:val="004004B3"/>
    <w:rsid w:val="004174EA"/>
    <w:rsid w:val="00432768"/>
    <w:rsid w:val="00470080"/>
    <w:rsid w:val="00491EFA"/>
    <w:rsid w:val="00497FB4"/>
    <w:rsid w:val="004E7CA5"/>
    <w:rsid w:val="004F46EA"/>
    <w:rsid w:val="004F5C4D"/>
    <w:rsid w:val="005016E0"/>
    <w:rsid w:val="005255FF"/>
    <w:rsid w:val="00525FF6"/>
    <w:rsid w:val="0054303C"/>
    <w:rsid w:val="00552DA8"/>
    <w:rsid w:val="005735FE"/>
    <w:rsid w:val="00584E91"/>
    <w:rsid w:val="005939D7"/>
    <w:rsid w:val="00597A7A"/>
    <w:rsid w:val="00597E4F"/>
    <w:rsid w:val="005A7544"/>
    <w:rsid w:val="005B7D02"/>
    <w:rsid w:val="005D6763"/>
    <w:rsid w:val="005E719A"/>
    <w:rsid w:val="005F20A3"/>
    <w:rsid w:val="005F690B"/>
    <w:rsid w:val="006228FB"/>
    <w:rsid w:val="0062742B"/>
    <w:rsid w:val="00651E68"/>
    <w:rsid w:val="006612F6"/>
    <w:rsid w:val="00662483"/>
    <w:rsid w:val="006664AB"/>
    <w:rsid w:val="00690BA0"/>
    <w:rsid w:val="006C10C4"/>
    <w:rsid w:val="006C29AD"/>
    <w:rsid w:val="006E007C"/>
    <w:rsid w:val="006E4ED7"/>
    <w:rsid w:val="006E728B"/>
    <w:rsid w:val="006F291F"/>
    <w:rsid w:val="006F4CA0"/>
    <w:rsid w:val="007032B3"/>
    <w:rsid w:val="00716A91"/>
    <w:rsid w:val="00755BD8"/>
    <w:rsid w:val="007560CB"/>
    <w:rsid w:val="00786D70"/>
    <w:rsid w:val="007A4032"/>
    <w:rsid w:val="007B5E85"/>
    <w:rsid w:val="007C1CF9"/>
    <w:rsid w:val="007C730A"/>
    <w:rsid w:val="007D39E8"/>
    <w:rsid w:val="007E2512"/>
    <w:rsid w:val="007E4AA2"/>
    <w:rsid w:val="007F0083"/>
    <w:rsid w:val="007F5AB7"/>
    <w:rsid w:val="007F7AC2"/>
    <w:rsid w:val="00810636"/>
    <w:rsid w:val="00820350"/>
    <w:rsid w:val="00857948"/>
    <w:rsid w:val="00875A45"/>
    <w:rsid w:val="008828DE"/>
    <w:rsid w:val="0088417B"/>
    <w:rsid w:val="008A7A88"/>
    <w:rsid w:val="008B34E1"/>
    <w:rsid w:val="008B5C92"/>
    <w:rsid w:val="008C0CC2"/>
    <w:rsid w:val="008C6648"/>
    <w:rsid w:val="008E4EBE"/>
    <w:rsid w:val="009046A9"/>
    <w:rsid w:val="00907187"/>
    <w:rsid w:val="0092795C"/>
    <w:rsid w:val="00932AA2"/>
    <w:rsid w:val="0095413B"/>
    <w:rsid w:val="0095546C"/>
    <w:rsid w:val="0096111A"/>
    <w:rsid w:val="009700A0"/>
    <w:rsid w:val="009765A6"/>
    <w:rsid w:val="00990CEC"/>
    <w:rsid w:val="00996B92"/>
    <w:rsid w:val="00997D86"/>
    <w:rsid w:val="009D0244"/>
    <w:rsid w:val="009D1DC8"/>
    <w:rsid w:val="009E56AB"/>
    <w:rsid w:val="009F3E7B"/>
    <w:rsid w:val="009F5470"/>
    <w:rsid w:val="00A15126"/>
    <w:rsid w:val="00A2257E"/>
    <w:rsid w:val="00A303FE"/>
    <w:rsid w:val="00A30A91"/>
    <w:rsid w:val="00A3342C"/>
    <w:rsid w:val="00A46F5C"/>
    <w:rsid w:val="00A62722"/>
    <w:rsid w:val="00A75420"/>
    <w:rsid w:val="00A82030"/>
    <w:rsid w:val="00A87A34"/>
    <w:rsid w:val="00AA7B30"/>
    <w:rsid w:val="00AB576B"/>
    <w:rsid w:val="00AB7C8B"/>
    <w:rsid w:val="00AC192D"/>
    <w:rsid w:val="00AC4472"/>
    <w:rsid w:val="00AD1E5C"/>
    <w:rsid w:val="00AD447D"/>
    <w:rsid w:val="00AE6CCA"/>
    <w:rsid w:val="00AE79DD"/>
    <w:rsid w:val="00B022CF"/>
    <w:rsid w:val="00B14A98"/>
    <w:rsid w:val="00B43C9B"/>
    <w:rsid w:val="00B5400B"/>
    <w:rsid w:val="00B72764"/>
    <w:rsid w:val="00B7565F"/>
    <w:rsid w:val="00B77007"/>
    <w:rsid w:val="00B77A39"/>
    <w:rsid w:val="00B9472E"/>
    <w:rsid w:val="00BB1A24"/>
    <w:rsid w:val="00BC0985"/>
    <w:rsid w:val="00BE7991"/>
    <w:rsid w:val="00C0288E"/>
    <w:rsid w:val="00C1060C"/>
    <w:rsid w:val="00C446F2"/>
    <w:rsid w:val="00C669A8"/>
    <w:rsid w:val="00C672D3"/>
    <w:rsid w:val="00C6744D"/>
    <w:rsid w:val="00C81C78"/>
    <w:rsid w:val="00C87EE3"/>
    <w:rsid w:val="00CC0780"/>
    <w:rsid w:val="00CC1D46"/>
    <w:rsid w:val="00CD0AEF"/>
    <w:rsid w:val="00CF1996"/>
    <w:rsid w:val="00D03F21"/>
    <w:rsid w:val="00D1197D"/>
    <w:rsid w:val="00D12E9A"/>
    <w:rsid w:val="00D1564D"/>
    <w:rsid w:val="00D15660"/>
    <w:rsid w:val="00D20A0F"/>
    <w:rsid w:val="00D20AD5"/>
    <w:rsid w:val="00D329C8"/>
    <w:rsid w:val="00DA3205"/>
    <w:rsid w:val="00DA44FF"/>
    <w:rsid w:val="00DA63C9"/>
    <w:rsid w:val="00DE33DE"/>
    <w:rsid w:val="00DE5831"/>
    <w:rsid w:val="00DF1E5A"/>
    <w:rsid w:val="00E27CC1"/>
    <w:rsid w:val="00E3378D"/>
    <w:rsid w:val="00E45538"/>
    <w:rsid w:val="00E67480"/>
    <w:rsid w:val="00E95F9D"/>
    <w:rsid w:val="00EA2561"/>
    <w:rsid w:val="00F112F1"/>
    <w:rsid w:val="00F21D62"/>
    <w:rsid w:val="00F310DF"/>
    <w:rsid w:val="00F65832"/>
    <w:rsid w:val="00F70708"/>
    <w:rsid w:val="00F91BA6"/>
    <w:rsid w:val="00FA7962"/>
    <w:rsid w:val="00FB64B0"/>
    <w:rsid w:val="00FC30B1"/>
    <w:rsid w:val="00FD0939"/>
    <w:rsid w:val="00FD413E"/>
    <w:rsid w:val="00FD6EE9"/>
    <w:rsid w:val="00F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05365E"/>
  <w15:chartTrackingRefBased/>
  <w15:docId w15:val="{74E9418B-7239-476E-A89E-202C2944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1E5A"/>
    <w:rPr>
      <w:sz w:val="24"/>
      <w:szCs w:val="24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C40C0"/>
    <w:pPr>
      <w:tabs>
        <w:tab w:val="center" w:pos="4252"/>
        <w:tab w:val="right" w:pos="8504"/>
      </w:tabs>
    </w:pPr>
    <w:rPr>
      <w:noProof/>
      <w:lang w:eastAsia="es-ES"/>
    </w:rPr>
  </w:style>
  <w:style w:type="paragraph" w:styleId="Piedepgina">
    <w:name w:val="footer"/>
    <w:basedOn w:val="Normal"/>
    <w:rsid w:val="001C40C0"/>
    <w:pPr>
      <w:tabs>
        <w:tab w:val="center" w:pos="4252"/>
        <w:tab w:val="right" w:pos="8504"/>
      </w:tabs>
    </w:pPr>
    <w:rPr>
      <w:noProof/>
      <w:lang w:eastAsia="es-ES"/>
    </w:rPr>
  </w:style>
  <w:style w:type="table" w:styleId="Tablaconcuadrcula">
    <w:name w:val="Table Grid"/>
    <w:basedOn w:val="Tablanormal"/>
    <w:rsid w:val="00046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0813AD"/>
    <w:rPr>
      <w:rFonts w:ascii="Tahoma" w:hAnsi="Tahoma" w:cs="Tahoma"/>
      <w:noProof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9765A6"/>
    <w:pPr>
      <w:ind w:left="720"/>
      <w:contextualSpacing/>
    </w:pPr>
    <w:rPr>
      <w:noProof/>
      <w:lang w:eastAsia="es-ES"/>
    </w:rPr>
  </w:style>
  <w:style w:type="character" w:styleId="Refdecomentario">
    <w:name w:val="annotation reference"/>
    <w:basedOn w:val="Fuentedeprrafopredeter"/>
    <w:rsid w:val="00A6272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6272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62722"/>
    <w:rPr>
      <w:lang w:val="es-P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627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A62722"/>
    <w:rPr>
      <w:b/>
      <w:bCs/>
      <w:lang w:val="es-PE"/>
    </w:rPr>
  </w:style>
  <w:style w:type="character" w:customStyle="1" w:styleId="normaltextrun">
    <w:name w:val="normaltextrun"/>
    <w:basedOn w:val="Fuentedeprrafopredeter"/>
    <w:rsid w:val="00996B92"/>
  </w:style>
  <w:style w:type="character" w:customStyle="1" w:styleId="apple-converted-space">
    <w:name w:val="apple-converted-space"/>
    <w:basedOn w:val="Fuentedeprrafopredeter"/>
    <w:rsid w:val="00996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981\Desktop\Solicitud%20de%20mantenimiento%20de%20claves%20TBK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B844EDBE5F24B95BBF35FED7FA323" ma:contentTypeVersion="12" ma:contentTypeDescription="Create a new document." ma:contentTypeScope="" ma:versionID="9d79d48a87c6e4ca464540cf0dff3cad">
  <xsd:schema xmlns:xsd="http://www.w3.org/2001/XMLSchema" xmlns:xs="http://www.w3.org/2001/XMLSchema" xmlns:p="http://schemas.microsoft.com/office/2006/metadata/properties" xmlns:ns3="bb586d18-c9f0-4ac7-a9dc-5b96716098fc" xmlns:ns4="20a4f861-9d0c-403b-894c-d3b0d5abec90" targetNamespace="http://schemas.microsoft.com/office/2006/metadata/properties" ma:root="true" ma:fieldsID="73eb1ccf0c9ef774a48393688ad03255" ns3:_="" ns4:_="">
    <xsd:import namespace="bb586d18-c9f0-4ac7-a9dc-5b96716098fc"/>
    <xsd:import namespace="20a4f861-9d0c-403b-894c-d3b0d5abec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86d18-c9f0-4ac7-a9dc-5b9671609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4f861-9d0c-403b-894c-d3b0d5abe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40CDE4-6B4A-4472-BBDC-5ED152CA6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86d18-c9f0-4ac7-a9dc-5b96716098fc"/>
    <ds:schemaRef ds:uri="20a4f861-9d0c-403b-894c-d3b0d5abe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99D777-547F-4DC9-BC65-887C6B64A0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4BC946-4566-4862-B2AB-2AC22B0123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05704-C93F-9B49-8BDE-E2EE741DD70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ff33436-4701-4dad-b7d3-3462e99c6889}" enabled="0" method="" siteId="{8ff33436-4701-4dad-b7d3-3462e99c68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Solicitud de mantenimiento de claves TBK.dot</Template>
  <TotalTime>1</TotalTime>
  <Pages>2</Pages>
  <Words>893</Words>
  <Characters>4341</Characters>
  <Application>Microsoft Office Word</Application>
  <DocSecurity>0</DocSecurity>
  <Lines>723</Lines>
  <Paragraphs>373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TELEBANKING – CONVENIO N°</vt:lpstr>
    </vt:vector>
  </TitlesOfParts>
  <Company>BWS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TELEBANKING – CONVENIO N°</dc:title>
  <dc:subject/>
  <dc:creator>Jose Luis Yataco Torres</dc:creator>
  <cp:keywords/>
  <cp:lastModifiedBy>Galvez Babilon, Jenny</cp:lastModifiedBy>
  <cp:revision>3</cp:revision>
  <cp:lastPrinted>2013-08-21T20:49:00Z</cp:lastPrinted>
  <dcterms:created xsi:type="dcterms:W3CDTF">2026-10-19T20:36:00Z</dcterms:created>
  <dcterms:modified xsi:type="dcterms:W3CDTF">2026-10-19T20:36:00Z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0x010100673B844EDBE5F24B95BBF35FED7FA323</vt:lpwstr>
  </property>
</Properties>
</file>