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BD1D" w14:textId="04358952" w:rsidR="00046F14" w:rsidRPr="00455BEB" w:rsidRDefault="00046F14" w:rsidP="00A412E8">
      <w:pPr>
        <w:jc w:val="center"/>
        <w:rPr>
          <w:rFonts w:ascii="Arial" w:hAnsi="Arial" w:cs="Arial"/>
          <w:b/>
        </w:rPr>
      </w:pPr>
      <w:r w:rsidRPr="00455BEB">
        <w:rPr>
          <w:rFonts w:ascii="Arial" w:hAnsi="Arial" w:cs="Arial"/>
          <w:b/>
        </w:rPr>
        <w:t xml:space="preserve">MANTENIMIENTO DE </w:t>
      </w:r>
      <w:r w:rsidR="00AA7B30" w:rsidRPr="00455BEB">
        <w:rPr>
          <w:rFonts w:ascii="Arial" w:hAnsi="Arial" w:cs="Arial"/>
          <w:b/>
        </w:rPr>
        <w:t>CLAVES DIGITALES</w:t>
      </w:r>
      <w:r w:rsidRPr="00455BEB">
        <w:rPr>
          <w:rFonts w:ascii="Arial" w:hAnsi="Arial" w:cs="Arial"/>
          <w:b/>
        </w:rPr>
        <w:t xml:space="preserve"> </w:t>
      </w:r>
      <w:r w:rsidR="00AA7B30" w:rsidRPr="00455BEB">
        <w:rPr>
          <w:rFonts w:ascii="Arial" w:hAnsi="Arial" w:cs="Arial"/>
          <w:b/>
        </w:rPr>
        <w:t xml:space="preserve">PARA LOS </w:t>
      </w:r>
      <w:r w:rsidRPr="00455BEB">
        <w:rPr>
          <w:rFonts w:ascii="Arial" w:hAnsi="Arial" w:cs="Arial"/>
          <w:b/>
        </w:rPr>
        <w:t>USUARIOS TELEBANKING</w:t>
      </w:r>
      <w:r w:rsidR="00BF0946" w:rsidRPr="00455BEB">
        <w:rPr>
          <w:rFonts w:ascii="Arial" w:hAnsi="Arial" w:cs="Arial"/>
          <w:b/>
        </w:rPr>
        <w:t xml:space="preserve"> EMPRESAS</w:t>
      </w:r>
    </w:p>
    <w:p w14:paraId="7B87D946" w14:textId="77777777" w:rsidR="00046F14" w:rsidRPr="00455BEB" w:rsidRDefault="00046F14" w:rsidP="00046F14">
      <w:pPr>
        <w:jc w:val="center"/>
        <w:rPr>
          <w:rFonts w:ascii="Arial" w:hAnsi="Arial" w:cs="Arial"/>
          <w:b/>
          <w:sz w:val="14"/>
          <w:szCs w:val="14"/>
        </w:rPr>
      </w:pPr>
    </w:p>
    <w:p w14:paraId="25A7472B" w14:textId="77777777" w:rsidR="00046F14" w:rsidRPr="00455BEB" w:rsidRDefault="00046F14" w:rsidP="00046F14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455BEB">
        <w:rPr>
          <w:rFonts w:ascii="Arial" w:hAnsi="Arial" w:cs="Arial"/>
          <w:b/>
          <w:sz w:val="20"/>
          <w:szCs w:val="20"/>
        </w:rPr>
        <w:t>DATOS DEL CLIENTE</w:t>
      </w:r>
    </w:p>
    <w:p w14:paraId="1D621676" w14:textId="77777777" w:rsidR="00046F14" w:rsidRPr="00455BEB" w:rsidRDefault="00820350" w:rsidP="00046F14">
      <w:pPr>
        <w:rPr>
          <w:rFonts w:ascii="Arial" w:hAnsi="Arial" w:cs="Arial"/>
          <w:b/>
          <w:sz w:val="12"/>
          <w:szCs w:val="12"/>
        </w:rPr>
      </w:pPr>
      <w:r w:rsidRPr="00455BEB">
        <w:rPr>
          <w:rFonts w:ascii="Arial" w:hAnsi="Arial" w:cs="Arial"/>
          <w:b/>
          <w:sz w:val="12"/>
          <w:szCs w:val="12"/>
        </w:rPr>
        <w:t xml:space="preserve">       </w:t>
      </w:r>
    </w:p>
    <w:tbl>
      <w:tblPr>
        <w:tblW w:w="1098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360"/>
        <w:gridCol w:w="8532"/>
      </w:tblGrid>
      <w:tr w:rsidR="00046F14" w:rsidRPr="00455BEB" w14:paraId="2E321F09" w14:textId="77777777" w:rsidTr="00B123BE">
        <w:tc>
          <w:tcPr>
            <w:tcW w:w="2088" w:type="dxa"/>
            <w:vAlign w:val="center"/>
          </w:tcPr>
          <w:p w14:paraId="57047E8A" w14:textId="77777777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1. Razón Social</w:t>
            </w:r>
          </w:p>
        </w:tc>
        <w:tc>
          <w:tcPr>
            <w:tcW w:w="360" w:type="dxa"/>
            <w:vAlign w:val="center"/>
          </w:tcPr>
          <w:p w14:paraId="62774D85" w14:textId="77777777" w:rsidR="002F10C0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0" w:name="Texto8"/>
        <w:tc>
          <w:tcPr>
            <w:tcW w:w="8532" w:type="dxa"/>
            <w:vAlign w:val="center"/>
          </w:tcPr>
          <w:p w14:paraId="15E5DBE8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046F14" w:rsidRPr="00455BEB" w14:paraId="44B474A3" w14:textId="77777777" w:rsidTr="00B123BE">
        <w:trPr>
          <w:trHeight w:val="398"/>
        </w:trPr>
        <w:tc>
          <w:tcPr>
            <w:tcW w:w="2088" w:type="dxa"/>
          </w:tcPr>
          <w:p w14:paraId="53DD683F" w14:textId="3C376162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="0048050C" w:rsidRPr="00455BEB">
              <w:rPr>
                <w:rFonts w:ascii="Arial" w:hAnsi="Arial" w:cs="Arial"/>
                <w:sz w:val="16"/>
                <w:szCs w:val="16"/>
              </w:rPr>
              <w:t>Número de RUC</w:t>
            </w:r>
          </w:p>
        </w:tc>
        <w:tc>
          <w:tcPr>
            <w:tcW w:w="360" w:type="dxa"/>
          </w:tcPr>
          <w:p w14:paraId="6FF519C4" w14:textId="77777777" w:rsidR="00046F14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532" w:type="dxa"/>
            <w:vAlign w:val="center"/>
          </w:tcPr>
          <w:p w14:paraId="28EA6F16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46F14" w:rsidRPr="00455BEB" w14:paraId="5E398AED" w14:textId="77777777" w:rsidTr="00B123BE">
        <w:tc>
          <w:tcPr>
            <w:tcW w:w="2088" w:type="dxa"/>
          </w:tcPr>
          <w:p w14:paraId="59EB5C4B" w14:textId="77777777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3. Teléfono</w:t>
            </w:r>
          </w:p>
        </w:tc>
        <w:tc>
          <w:tcPr>
            <w:tcW w:w="360" w:type="dxa"/>
          </w:tcPr>
          <w:p w14:paraId="3540833C" w14:textId="77777777" w:rsidR="002F10C0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532" w:type="dxa"/>
            <w:vAlign w:val="center"/>
          </w:tcPr>
          <w:p w14:paraId="06F77469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0939B6F" w14:textId="77777777" w:rsidR="00046F14" w:rsidRPr="00455BEB" w:rsidRDefault="00046F14" w:rsidP="00046F14">
      <w:pPr>
        <w:rPr>
          <w:rFonts w:ascii="Arial" w:hAnsi="Arial" w:cs="Arial"/>
          <w:b/>
          <w:sz w:val="12"/>
          <w:szCs w:val="12"/>
        </w:rPr>
      </w:pPr>
    </w:p>
    <w:p w14:paraId="4A19FE2F" w14:textId="772DC397" w:rsidR="002F10C0" w:rsidRPr="00455BEB" w:rsidRDefault="002F10C0" w:rsidP="002F10C0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455BEB">
        <w:rPr>
          <w:rFonts w:ascii="Arial" w:hAnsi="Arial" w:cs="Arial"/>
          <w:b/>
          <w:sz w:val="20"/>
          <w:szCs w:val="20"/>
        </w:rPr>
        <w:t>USUARIOS TELEBANKING</w:t>
      </w:r>
    </w:p>
    <w:p w14:paraId="11283C05" w14:textId="535A83D4" w:rsidR="003553C0" w:rsidRPr="00455BEB" w:rsidRDefault="003553C0" w:rsidP="003553C0">
      <w:pPr>
        <w:ind w:left="-180"/>
        <w:rPr>
          <w:rFonts w:ascii="Arial" w:hAnsi="Arial" w:cs="Arial"/>
          <w:sz w:val="8"/>
          <w:szCs w:val="8"/>
        </w:rPr>
      </w:pPr>
    </w:p>
    <w:tbl>
      <w:tblPr>
        <w:tblW w:w="110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1304"/>
        <w:gridCol w:w="1440"/>
        <w:gridCol w:w="1890"/>
        <w:gridCol w:w="2250"/>
        <w:gridCol w:w="1350"/>
        <w:gridCol w:w="1400"/>
      </w:tblGrid>
      <w:tr w:rsidR="00B44922" w:rsidRPr="00C631F1" w14:paraId="4896EB0E" w14:textId="2154CBA1" w:rsidTr="00C614E6">
        <w:trPr>
          <w:trHeight w:val="294"/>
        </w:trPr>
        <w:tc>
          <w:tcPr>
            <w:tcW w:w="1396" w:type="dxa"/>
            <w:vMerge w:val="restart"/>
            <w:vAlign w:val="center"/>
            <w:hideMark/>
          </w:tcPr>
          <w:p w14:paraId="785C1E71" w14:textId="77777777" w:rsidR="00B44922" w:rsidRPr="00C631F1" w:rsidRDefault="00B44922" w:rsidP="009046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Código de Usuario (*)</w:t>
            </w:r>
          </w:p>
        </w:tc>
        <w:tc>
          <w:tcPr>
            <w:tcW w:w="9634" w:type="dxa"/>
            <w:gridSpan w:val="6"/>
            <w:vAlign w:val="center"/>
            <w:hideMark/>
          </w:tcPr>
          <w:p w14:paraId="4D14B2BC" w14:textId="177B5926" w:rsidR="00B44922" w:rsidRPr="00C631F1" w:rsidRDefault="00B44922" w:rsidP="009046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TIPO DE SOLICITUD</w:t>
            </w:r>
          </w:p>
        </w:tc>
      </w:tr>
      <w:tr w:rsidR="00B44922" w:rsidRPr="00C631F1" w14:paraId="0CA13699" w14:textId="44D1E649" w:rsidTr="00C614E6">
        <w:trPr>
          <w:trHeight w:val="304"/>
        </w:trPr>
        <w:tc>
          <w:tcPr>
            <w:tcW w:w="1396" w:type="dxa"/>
            <w:vMerge/>
            <w:vAlign w:val="center"/>
            <w:hideMark/>
          </w:tcPr>
          <w:p w14:paraId="60C45A8B" w14:textId="77777777" w:rsidR="00B44922" w:rsidRPr="00C631F1" w:rsidRDefault="00B44922" w:rsidP="009046A9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634" w:type="dxa"/>
            <w:gridSpan w:val="6"/>
            <w:vAlign w:val="center"/>
            <w:hideMark/>
          </w:tcPr>
          <w:p w14:paraId="437C62A0" w14:textId="7A1EDBCD" w:rsidR="00B44922" w:rsidRPr="00C631F1" w:rsidRDefault="00B44922" w:rsidP="009046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(Marque con un aspa)</w:t>
            </w:r>
          </w:p>
        </w:tc>
      </w:tr>
      <w:tr w:rsidR="00744C53" w:rsidRPr="00C631F1" w14:paraId="6A404836" w14:textId="22C4AC08" w:rsidTr="00C614E6">
        <w:trPr>
          <w:trHeight w:val="740"/>
        </w:trPr>
        <w:tc>
          <w:tcPr>
            <w:tcW w:w="1396" w:type="dxa"/>
            <w:vAlign w:val="center"/>
            <w:hideMark/>
          </w:tcPr>
          <w:p w14:paraId="1FB84DD2" w14:textId="6DC7FACD" w:rsidR="00744C53" w:rsidRPr="00C631F1" w:rsidRDefault="00744C53" w:rsidP="00B3091F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de Usuario</w:t>
            </w:r>
          </w:p>
        </w:tc>
        <w:tc>
          <w:tcPr>
            <w:tcW w:w="1304" w:type="dxa"/>
            <w:vAlign w:val="center"/>
            <w:hideMark/>
          </w:tcPr>
          <w:p w14:paraId="7C8E3AA4" w14:textId="468CA5F4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Reinicio de Credenciales (Pwd + Tkn)</w:t>
            </w:r>
          </w:p>
        </w:tc>
        <w:tc>
          <w:tcPr>
            <w:tcW w:w="1440" w:type="dxa"/>
            <w:vAlign w:val="center"/>
            <w:hideMark/>
          </w:tcPr>
          <w:p w14:paraId="776C9F1C" w14:textId="12524F00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Desbloquear Usuario</w:t>
            </w:r>
          </w:p>
        </w:tc>
        <w:tc>
          <w:tcPr>
            <w:tcW w:w="1890" w:type="dxa"/>
            <w:vAlign w:val="center"/>
            <w:hideMark/>
          </w:tcPr>
          <w:p w14:paraId="1D20E6FE" w14:textId="0AD8E837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Contraseña</w:t>
            </w:r>
          </w:p>
        </w:tc>
        <w:tc>
          <w:tcPr>
            <w:tcW w:w="2250" w:type="dxa"/>
            <w:vAlign w:val="center"/>
            <w:hideMark/>
          </w:tcPr>
          <w:p w14:paraId="124A4E75" w14:textId="4B194611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Credenciales</w:t>
            </w:r>
          </w:p>
        </w:tc>
        <w:tc>
          <w:tcPr>
            <w:tcW w:w="1350" w:type="dxa"/>
            <w:vAlign w:val="center"/>
          </w:tcPr>
          <w:p w14:paraId="25F8B75D" w14:textId="6A3A595A" w:rsidR="00744C53" w:rsidRPr="00C631F1" w:rsidRDefault="00744C53" w:rsidP="00D131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Eliminar Usuario</w:t>
            </w:r>
          </w:p>
        </w:tc>
        <w:tc>
          <w:tcPr>
            <w:tcW w:w="1400" w:type="dxa"/>
            <w:vAlign w:val="center"/>
          </w:tcPr>
          <w:p w14:paraId="6E087C62" w14:textId="2CA1F1F5" w:rsidR="00744C53" w:rsidRPr="00C631F1" w:rsidRDefault="00463EA0" w:rsidP="00744C5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  <w:lang w:eastAsia="es-PE"/>
              </w:rPr>
              <w:t>Reemplazo usuario Administrador (*)</w:t>
            </w:r>
          </w:p>
        </w:tc>
      </w:tr>
      <w:tr w:rsidR="00B123BE" w:rsidRPr="00C631F1" w14:paraId="2AD78F7B" w14:textId="5698A566" w:rsidTr="00C614E6">
        <w:trPr>
          <w:trHeight w:val="304"/>
        </w:trPr>
        <w:tc>
          <w:tcPr>
            <w:tcW w:w="1396" w:type="dxa"/>
            <w:vAlign w:val="center"/>
            <w:hideMark/>
          </w:tcPr>
          <w:p w14:paraId="0DB2F110" w14:textId="0E800C81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bookmarkStart w:id="1" w:name="RANGE!I8"/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bookmarkEnd w:id="1"/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" w:name="Texto9"/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  <w:bookmarkEnd w:id="2"/>
          </w:p>
        </w:tc>
        <w:tc>
          <w:tcPr>
            <w:tcW w:w="1304" w:type="dxa"/>
            <w:vAlign w:val="center"/>
            <w:hideMark/>
          </w:tcPr>
          <w:p w14:paraId="24D6AB29" w14:textId="0695E02E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  <w:hideMark/>
          </w:tcPr>
          <w:p w14:paraId="5A710E26" w14:textId="627AE9ED" w:rsidR="00B123BE" w:rsidRPr="00C631F1" w:rsidRDefault="00104EAC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3" w:name="Casilla1"/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890" w:type="dxa"/>
            <w:vAlign w:val="center"/>
            <w:hideMark/>
          </w:tcPr>
          <w:p w14:paraId="3E38A1DE" w14:textId="2685D33C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  <w:hideMark/>
          </w:tcPr>
          <w:p w14:paraId="1DA6A83A" w14:textId="7AE002E1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88B3FC0" w14:textId="4D7ED128" w:rsidR="00B123BE" w:rsidRPr="00C631F1" w:rsidRDefault="00B123BE" w:rsidP="00B123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390E262D" w14:textId="32DCB64A" w:rsidR="00B123BE" w:rsidRPr="00C631F1" w:rsidRDefault="00B123BE" w:rsidP="00B123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C631F1" w14:paraId="7DFFBD2A" w14:textId="77777777" w:rsidTr="00C614E6">
        <w:trPr>
          <w:trHeight w:val="304"/>
        </w:trPr>
        <w:tc>
          <w:tcPr>
            <w:tcW w:w="1396" w:type="dxa"/>
            <w:vAlign w:val="center"/>
          </w:tcPr>
          <w:p w14:paraId="711267D5" w14:textId="5244A3B6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A264D96" w14:textId="2E49636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A7B7365" w14:textId="5077083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4D06C5DA" w14:textId="0182D663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17E12612" w14:textId="1367547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7E4D44" w14:textId="7E20B538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0F67038C" w14:textId="47D51613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C631F1" w14:paraId="5FEE004B" w14:textId="77777777" w:rsidTr="00C614E6">
        <w:trPr>
          <w:trHeight w:val="304"/>
        </w:trPr>
        <w:tc>
          <w:tcPr>
            <w:tcW w:w="1396" w:type="dxa"/>
            <w:vAlign w:val="center"/>
          </w:tcPr>
          <w:p w14:paraId="7CC56955" w14:textId="07BE8012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C66EBBF" w14:textId="3243E2A5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36EE09E" w14:textId="715A9EF1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FABEC42" w14:textId="3C907CEF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6193782A" w14:textId="0E15C08F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75DB71" w14:textId="7388D85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51706560" w14:textId="63E113E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455BEB" w14:paraId="7B2F5F0A" w14:textId="6EDB6A4E" w:rsidTr="00C614E6">
        <w:trPr>
          <w:trHeight w:val="304"/>
        </w:trPr>
        <w:tc>
          <w:tcPr>
            <w:tcW w:w="1396" w:type="dxa"/>
            <w:vAlign w:val="center"/>
            <w:hideMark/>
          </w:tcPr>
          <w:p w14:paraId="2AA821D3" w14:textId="34BFCDDB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 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  <w:hideMark/>
          </w:tcPr>
          <w:p w14:paraId="0F2661B7" w14:textId="4DB20562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  <w:hideMark/>
          </w:tcPr>
          <w:p w14:paraId="4E7F5696" w14:textId="42BB1577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  <w:hideMark/>
          </w:tcPr>
          <w:p w14:paraId="06299FAC" w14:textId="23FB5CE3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  <w:hideMark/>
          </w:tcPr>
          <w:p w14:paraId="05DF4189" w14:textId="433081FD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3B62904" w14:textId="2308548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728A29FE" w14:textId="584A0A60" w:rsidR="00C41F13" w:rsidRPr="00455BEB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29A7860" w14:textId="066186B6" w:rsidR="000F7AB5" w:rsidRPr="00C631F1" w:rsidRDefault="00463EA0" w:rsidP="00D91814">
      <w:pPr>
        <w:ind w:left="-180" w:hanging="270"/>
        <w:rPr>
          <w:rFonts w:ascii="Arial" w:hAnsi="Arial" w:cs="Arial"/>
          <w:b/>
          <w:bCs/>
          <w:sz w:val="16"/>
          <w:szCs w:val="16"/>
        </w:rPr>
      </w:pPr>
      <w:r w:rsidRPr="00C631F1">
        <w:rPr>
          <w:rFonts w:ascii="Arial" w:hAnsi="Arial" w:cs="Arial"/>
          <w:b/>
          <w:bCs/>
          <w:sz w:val="16"/>
          <w:szCs w:val="16"/>
        </w:rPr>
        <w:t>(*) El reemplazo implica la eliminación y creación del usuario, así como la eliminación de control de dispositivos registrados. Solo aplica para los usuarios administradores 01, 02, 03.</w:t>
      </w:r>
    </w:p>
    <w:p w14:paraId="08FBF5C4" w14:textId="34C3CEC6" w:rsidR="00B15FC1" w:rsidRPr="00C631F1" w:rsidRDefault="00B15FC1" w:rsidP="00EC1F9F">
      <w:pPr>
        <w:rPr>
          <w:rFonts w:ascii="Arial" w:hAnsi="Arial" w:cs="Arial"/>
          <w:sz w:val="8"/>
          <w:szCs w:val="8"/>
        </w:rPr>
      </w:pPr>
    </w:p>
    <w:p w14:paraId="3B39404C" w14:textId="77777777" w:rsidR="00B15FC1" w:rsidRPr="00C631F1" w:rsidRDefault="00B15FC1" w:rsidP="003553C0">
      <w:pPr>
        <w:ind w:left="-180" w:firstLine="180"/>
        <w:rPr>
          <w:rFonts w:ascii="Arial" w:hAnsi="Arial" w:cs="Arial"/>
          <w:sz w:val="16"/>
          <w:szCs w:val="16"/>
        </w:rPr>
      </w:pPr>
    </w:p>
    <w:p w14:paraId="64C73D07" w14:textId="21438F09" w:rsidR="004312CC" w:rsidRPr="00C631F1" w:rsidRDefault="004312CC" w:rsidP="00B15FC1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ACTUALIZACIÓN DE DATOS SENSIBLES</w:t>
      </w:r>
      <w:r w:rsidR="00C614E6" w:rsidRPr="00C631F1">
        <w:rPr>
          <w:rFonts w:ascii="Arial" w:hAnsi="Arial" w:cs="Arial"/>
          <w:b/>
          <w:sz w:val="20"/>
          <w:szCs w:val="20"/>
        </w:rPr>
        <w:t xml:space="preserve"> PARA ADMINISTRADORES</w:t>
      </w:r>
    </w:p>
    <w:p w14:paraId="4A7D1620" w14:textId="77777777" w:rsidR="004312CC" w:rsidRPr="00C631F1" w:rsidRDefault="004312CC" w:rsidP="004312CC">
      <w:pPr>
        <w:ind w:left="-180"/>
        <w:rPr>
          <w:rFonts w:ascii="Arial" w:hAnsi="Arial" w:cs="Arial"/>
          <w:sz w:val="8"/>
          <w:szCs w:val="8"/>
        </w:rPr>
      </w:pPr>
    </w:p>
    <w:tbl>
      <w:tblPr>
        <w:tblW w:w="11053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3685"/>
        <w:gridCol w:w="3261"/>
        <w:gridCol w:w="1275"/>
        <w:gridCol w:w="1441"/>
      </w:tblGrid>
      <w:tr w:rsidR="00E8271B" w:rsidRPr="00C631F1" w14:paraId="74FEB062" w14:textId="77777777" w:rsidTr="004F0755">
        <w:trPr>
          <w:trHeight w:val="47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8FD8" w14:textId="77777777" w:rsidR="00EB5CB1" w:rsidRPr="00C631F1" w:rsidRDefault="00EB5CB1" w:rsidP="00EB5CB1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="00E8271B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de Usuario</w:t>
            </w: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 </w:t>
            </w:r>
          </w:p>
          <w:p w14:paraId="3BC6A8A2" w14:textId="326CC2D7" w:rsidR="00E8271B" w:rsidRPr="00C631F1" w:rsidRDefault="00EB5CB1" w:rsidP="00EB5CB1">
            <w:pPr>
              <w:ind w:left="-18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34FA" w14:textId="753E9D86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Nombre y Apellido</w:t>
            </w:r>
          </w:p>
        </w:tc>
        <w:tc>
          <w:tcPr>
            <w:tcW w:w="3261" w:type="dxa"/>
            <w:vAlign w:val="center"/>
          </w:tcPr>
          <w:p w14:paraId="5EF2FA02" w14:textId="61E4E1ED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Nacionalidad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4AC3" w14:textId="7C2494E2" w:rsidR="00E8271B" w:rsidRPr="00C631F1" w:rsidRDefault="00E8271B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Tipo de Documento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02EA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Documento</w:t>
            </w:r>
          </w:p>
        </w:tc>
      </w:tr>
      <w:tr w:rsidR="00E8271B" w:rsidRPr="00C631F1" w14:paraId="602C2D7D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9696" w14:textId="7D54B3F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USUARIO</w:t>
            </w:r>
            <w:r w:rsidR="002F7F14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7F14" w:rsidRPr="00C631F1">
              <w:rPr>
                <w:sz w:val="16"/>
                <w:szCs w:val="16"/>
                <w:lang w:eastAsia="es-PE"/>
              </w:rPr>
              <w:t> 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F7F14" w:rsidRPr="00C631F1">
              <w:rPr>
                <w:sz w:val="16"/>
                <w:szCs w:val="16"/>
                <w:lang w:eastAsia="es-PE"/>
              </w:rPr>
              <w:instrText xml:space="preserve"> FORMTEXT </w:instrText>
            </w:r>
            <w:r w:rsidR="002F7F14" w:rsidRPr="00C631F1">
              <w:rPr>
                <w:sz w:val="16"/>
                <w:szCs w:val="16"/>
                <w:lang w:eastAsia="es-PE"/>
              </w:rPr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separate"/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E36A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58EB3894" w14:textId="24BC20EF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3B11" w14:textId="52AB432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C1AE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8271B" w:rsidRPr="00C631F1" w14:paraId="244A6DCA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093A" w14:textId="47CA6065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USUARIO</w:t>
            </w:r>
            <w:r w:rsidR="002F7F14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7F14" w:rsidRPr="00C631F1">
              <w:rPr>
                <w:sz w:val="16"/>
                <w:szCs w:val="16"/>
                <w:lang w:eastAsia="es-PE"/>
              </w:rPr>
              <w:t> 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F7F14" w:rsidRPr="00C631F1">
              <w:rPr>
                <w:sz w:val="16"/>
                <w:szCs w:val="16"/>
                <w:lang w:eastAsia="es-PE"/>
              </w:rPr>
              <w:instrText xml:space="preserve"> FORMTEXT </w:instrText>
            </w:r>
            <w:r w:rsidR="002F7F14" w:rsidRPr="00C631F1">
              <w:rPr>
                <w:sz w:val="16"/>
                <w:szCs w:val="16"/>
                <w:lang w:eastAsia="es-PE"/>
              </w:rPr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separate"/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B05D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6C27E0E2" w14:textId="6048308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C5C4" w14:textId="79B723C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ABD9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2B5546EA" w14:textId="77777777" w:rsidR="004312CC" w:rsidRPr="00C631F1" w:rsidRDefault="004312CC" w:rsidP="003553C0">
      <w:pPr>
        <w:ind w:left="-180" w:firstLine="180"/>
        <w:rPr>
          <w:rFonts w:ascii="Arial" w:hAnsi="Arial" w:cs="Arial"/>
          <w:sz w:val="16"/>
          <w:szCs w:val="16"/>
        </w:rPr>
      </w:pPr>
    </w:p>
    <w:p w14:paraId="6F3911E1" w14:textId="10C6BE76" w:rsidR="006B692C" w:rsidRPr="00C631F1" w:rsidRDefault="00463EA0" w:rsidP="00B15FC1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SOLICITUD USUARIOS</w:t>
      </w:r>
      <w:r w:rsidR="000B3BC5" w:rsidRPr="00C631F1">
        <w:rPr>
          <w:rFonts w:ascii="Arial" w:hAnsi="Arial" w:cs="Arial"/>
          <w:b/>
          <w:sz w:val="20"/>
          <w:szCs w:val="20"/>
        </w:rPr>
        <w:t xml:space="preserve"> CON TARJETA</w:t>
      </w:r>
    </w:p>
    <w:p w14:paraId="2BDC7BCA" w14:textId="77777777" w:rsidR="00F2551B" w:rsidRPr="00C631F1" w:rsidRDefault="00F2551B" w:rsidP="00F2551B">
      <w:pPr>
        <w:tabs>
          <w:tab w:val="num" w:pos="360"/>
        </w:tabs>
        <w:ind w:left="1080"/>
        <w:rPr>
          <w:rFonts w:ascii="Arial" w:hAnsi="Arial" w:cs="Arial"/>
          <w:b/>
          <w:sz w:val="20"/>
          <w:szCs w:val="20"/>
        </w:rPr>
      </w:pPr>
    </w:p>
    <w:tbl>
      <w:tblPr>
        <w:tblW w:w="11009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2856"/>
        <w:gridCol w:w="2552"/>
        <w:gridCol w:w="3118"/>
        <w:gridCol w:w="1397"/>
      </w:tblGrid>
      <w:tr w:rsidR="000B3BC5" w:rsidRPr="00C631F1" w14:paraId="4C9EF006" w14:textId="61EFC72E" w:rsidTr="000B3BC5">
        <w:trPr>
          <w:trHeight w:val="334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A5B1F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3C867B98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B7529" w14:textId="488DDF8A" w:rsidR="000B3BC5" w:rsidRPr="00C631F1" w:rsidRDefault="000B3BC5" w:rsidP="006B692C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11739" w14:textId="57952EBB" w:rsidR="000B3BC5" w:rsidRPr="00C631F1" w:rsidRDefault="000B3BC5" w:rsidP="006B692C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9264B" w14:textId="66335138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Número de </w:t>
            </w:r>
            <w:r w:rsidRPr="00C631F1">
              <w:rPr>
                <w:rFonts w:ascii="Arial" w:hAnsi="Arial" w:cs="Arial"/>
                <w:b/>
                <w:bCs/>
                <w:sz w:val="14"/>
                <w:szCs w:val="14"/>
                <w:lang w:eastAsia="es-PE"/>
              </w:rPr>
              <w:t>Tarjeta Débito Empresarial*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5D8C8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6B92606" w14:textId="4C46EB83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>Usuario nuevo</w:t>
            </w:r>
          </w:p>
        </w:tc>
      </w:tr>
      <w:tr w:rsidR="000B3BC5" w:rsidRPr="00C631F1" w14:paraId="62E475BE" w14:textId="47F486C0" w:rsidTr="00675F19">
        <w:trPr>
          <w:trHeight w:val="276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5AB7" w14:textId="77777777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36B2" w14:textId="3F025292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434E" w14:textId="01D0BE0C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60FD" w14:textId="77EA56ED" w:rsidR="000B3BC5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5409" w14:textId="4763C255" w:rsidR="000B3BC5" w:rsidRPr="00C631F1" w:rsidRDefault="000B3BC5" w:rsidP="000B3BC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</w:t>
            </w:r>
            <w:r w:rsidR="00645821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B3BC5" w:rsidRPr="00C631F1" w14:paraId="098E7378" w14:textId="77777777" w:rsidTr="00675F19">
        <w:trPr>
          <w:trHeight w:val="30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2D3D" w14:textId="4E747DAA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F834" w14:textId="57268B3F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7EAE" w14:textId="09B2FD88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6991" w14:textId="384B27FB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C940" w14:textId="59232313" w:rsidR="000B3BC5" w:rsidRPr="00C631F1" w:rsidRDefault="000B3BC5" w:rsidP="000B3BC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</w:t>
            </w:r>
            <w:r w:rsidR="00645821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B3BC5" w:rsidRPr="00C631F1" w14:paraId="705F4190" w14:textId="77777777" w:rsidTr="00675F19">
        <w:trPr>
          <w:trHeight w:val="194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3471" w14:textId="235B0F00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CAF0" w14:textId="7CB8D26A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24A5" w14:textId="32B4EE00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5D5E" w14:textId="36498F11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8BCF" w14:textId="7EF574D1" w:rsidR="00645821" w:rsidRPr="00C631F1" w:rsidRDefault="00645821" w:rsidP="00645821">
            <w:pPr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C0F2FFB" w14:textId="1FDB1844" w:rsidR="00A412E8" w:rsidRPr="00C631F1" w:rsidRDefault="00A412E8" w:rsidP="00A412E8">
      <w:pPr>
        <w:ind w:left="-180" w:hanging="450"/>
        <w:rPr>
          <w:rFonts w:ascii="Arial" w:hAnsi="Arial" w:cs="Arial"/>
          <w:sz w:val="16"/>
          <w:szCs w:val="16"/>
        </w:rPr>
      </w:pPr>
      <w:r w:rsidRPr="00C631F1">
        <w:rPr>
          <w:rFonts w:ascii="Arial" w:hAnsi="Arial" w:cs="Arial"/>
          <w:sz w:val="16"/>
          <w:szCs w:val="16"/>
        </w:rPr>
        <w:t xml:space="preserve">(**) </w:t>
      </w:r>
      <w:r w:rsidR="000B3BC5" w:rsidRPr="00C631F1">
        <w:rPr>
          <w:rFonts w:ascii="Arial" w:hAnsi="Arial" w:cs="Arial"/>
          <w:sz w:val="16"/>
          <w:szCs w:val="16"/>
        </w:rPr>
        <w:t>La tarjeta de débito empresarial es de uso opcional</w:t>
      </w:r>
      <w:r w:rsidR="00463EA0" w:rsidRPr="00C631F1">
        <w:rPr>
          <w:rFonts w:ascii="Arial" w:hAnsi="Arial" w:cs="Arial"/>
          <w:sz w:val="16"/>
          <w:szCs w:val="16"/>
        </w:rPr>
        <w:t>,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recuerde marcar reinicio de credenciales</w:t>
      </w:r>
      <w:r w:rsidR="00D91814" w:rsidRPr="00C631F1">
        <w:rPr>
          <w:rFonts w:ascii="Arial" w:hAnsi="Arial" w:cs="Arial"/>
          <w:b/>
          <w:bCs/>
          <w:sz w:val="16"/>
          <w:szCs w:val="16"/>
        </w:rPr>
        <w:t xml:space="preserve"> en caso realices modificacion datos y necesites conocer tu clave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.</w:t>
      </w:r>
    </w:p>
    <w:p w14:paraId="72ADDEB1" w14:textId="77777777" w:rsidR="006B692C" w:rsidRPr="00C631F1" w:rsidRDefault="006B692C" w:rsidP="00F2551B">
      <w:pPr>
        <w:tabs>
          <w:tab w:val="num" w:pos="360"/>
        </w:tabs>
        <w:ind w:left="1080"/>
        <w:rPr>
          <w:rFonts w:ascii="Arial" w:hAnsi="Arial" w:cs="Arial"/>
          <w:b/>
          <w:sz w:val="20"/>
          <w:szCs w:val="20"/>
        </w:rPr>
      </w:pPr>
    </w:p>
    <w:p w14:paraId="3C1048D3" w14:textId="3488A192" w:rsidR="006B692C" w:rsidRPr="00C631F1" w:rsidRDefault="00463EA0" w:rsidP="000B3BC5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 xml:space="preserve">SOLICITUD </w:t>
      </w:r>
      <w:r w:rsidR="000B3BC5" w:rsidRPr="00C631F1">
        <w:rPr>
          <w:rFonts w:ascii="Arial" w:hAnsi="Arial" w:cs="Arial"/>
          <w:b/>
          <w:sz w:val="20"/>
          <w:szCs w:val="20"/>
        </w:rPr>
        <w:t>USUARIOS SIN TARJETA</w:t>
      </w:r>
    </w:p>
    <w:p w14:paraId="654D27B5" w14:textId="77777777" w:rsidR="006B692C" w:rsidRPr="00C631F1" w:rsidRDefault="006B692C" w:rsidP="006B692C">
      <w:pPr>
        <w:tabs>
          <w:tab w:val="num" w:pos="360"/>
        </w:tabs>
        <w:rPr>
          <w:rFonts w:ascii="Arial" w:hAnsi="Arial" w:cs="Arial"/>
          <w:b/>
          <w:sz w:val="20"/>
          <w:szCs w:val="20"/>
        </w:rPr>
      </w:pPr>
    </w:p>
    <w:tbl>
      <w:tblPr>
        <w:tblW w:w="10965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2828"/>
        <w:gridCol w:w="2559"/>
        <w:gridCol w:w="3118"/>
        <w:gridCol w:w="1353"/>
      </w:tblGrid>
      <w:tr w:rsidR="000B3BC5" w:rsidRPr="00C631F1" w14:paraId="20B7EB24" w14:textId="77777777" w:rsidTr="00C41F13">
        <w:trPr>
          <w:trHeight w:val="31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8F75EB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7AABAF21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A815F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1E112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434EC" w14:textId="381B1794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Tipo de usuario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F2337" w14:textId="67A9D5AF" w:rsidR="000B3BC5" w:rsidRPr="00C631F1" w:rsidRDefault="00C41F13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>Usuario nuevo</w:t>
            </w:r>
          </w:p>
        </w:tc>
      </w:tr>
      <w:tr w:rsidR="00675F19" w:rsidRPr="00C631F1" w14:paraId="4A4B4654" w14:textId="77777777" w:rsidTr="009C406E">
        <w:trPr>
          <w:trHeight w:val="26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9227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C658" w14:textId="02A2D5AC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188C" w14:textId="327C8518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B3B1" w14:textId="34E953ED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F5D5" w14:textId="39B10F17" w:rsidR="00675F19" w:rsidRPr="00C631F1" w:rsidRDefault="00675F19" w:rsidP="00675F19">
            <w:pPr>
              <w:ind w:left="-180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75F19" w:rsidRPr="00C631F1" w14:paraId="37FB97BC" w14:textId="77777777" w:rsidTr="009C406E">
        <w:trPr>
          <w:trHeight w:val="274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D4B0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4B6A" w14:textId="3BEBDB8F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F56D" w14:textId="6E0AAC0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ED65" w14:textId="264D7A56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DB35" w14:textId="4410A230" w:rsidR="00675F19" w:rsidRPr="00C631F1" w:rsidRDefault="00675F19" w:rsidP="00675F19">
            <w:pPr>
              <w:ind w:left="-180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75F19" w:rsidRPr="00C631F1" w14:paraId="2296CDCF" w14:textId="77777777" w:rsidTr="009C406E">
        <w:trPr>
          <w:trHeight w:val="27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E5C8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055E" w14:textId="6252E001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CD94" w14:textId="2A767F3B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3A05" w14:textId="6DA68ABF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4E71" w14:textId="465A73AA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471AB3" w14:textId="333EAC37" w:rsidR="00D91814" w:rsidRPr="00C631F1" w:rsidRDefault="00E45D2F" w:rsidP="00D91814">
      <w:pPr>
        <w:ind w:left="-180" w:hanging="450"/>
        <w:rPr>
          <w:rFonts w:ascii="Arial" w:hAnsi="Arial" w:cs="Arial"/>
          <w:sz w:val="16"/>
          <w:szCs w:val="16"/>
        </w:rPr>
      </w:pPr>
      <w:r w:rsidRPr="00C631F1">
        <w:rPr>
          <w:rFonts w:ascii="Arial" w:hAnsi="Arial" w:cs="Arial"/>
          <w:b/>
          <w:bCs/>
          <w:sz w:val="16"/>
          <w:szCs w:val="16"/>
        </w:rPr>
        <w:t>(**</w:t>
      </w:r>
      <w:r w:rsidR="00C41F13" w:rsidRPr="00C631F1">
        <w:rPr>
          <w:rFonts w:ascii="Arial" w:hAnsi="Arial" w:cs="Arial"/>
          <w:b/>
          <w:bCs/>
          <w:sz w:val="16"/>
          <w:szCs w:val="16"/>
        </w:rPr>
        <w:t>*</w:t>
      </w:r>
      <w:r w:rsidRPr="00C631F1">
        <w:rPr>
          <w:rFonts w:ascii="Arial" w:hAnsi="Arial" w:cs="Arial"/>
          <w:b/>
          <w:bCs/>
          <w:sz w:val="16"/>
          <w:szCs w:val="16"/>
        </w:rPr>
        <w:t>) En caso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 xml:space="preserve"> cuente con una tarjeta y </w:t>
      </w:r>
      <w:r w:rsidR="00C41F13" w:rsidRPr="00C631F1">
        <w:rPr>
          <w:rFonts w:ascii="Arial" w:hAnsi="Arial" w:cs="Arial"/>
          <w:b/>
          <w:bCs/>
          <w:sz w:val="16"/>
          <w:szCs w:val="16"/>
        </w:rPr>
        <w:t>desee realizar la desafiliación de la tarjeta de débito empresarial se deberá de completar la sección V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,recuerde marcar reinicio de credenciales</w:t>
      </w:r>
      <w:r w:rsidR="00D91814" w:rsidRPr="00C631F1">
        <w:rPr>
          <w:rFonts w:ascii="Arial" w:hAnsi="Arial" w:cs="Arial"/>
          <w:b/>
          <w:bCs/>
          <w:sz w:val="16"/>
          <w:szCs w:val="16"/>
        </w:rPr>
        <w:t xml:space="preserve"> en caso realices modificacion datos y necesites conocer tu clave.</w:t>
      </w:r>
    </w:p>
    <w:p w14:paraId="4278CFE4" w14:textId="77777777" w:rsidR="00E45D2F" w:rsidRPr="00C631F1" w:rsidRDefault="00E45D2F" w:rsidP="00D91814">
      <w:pPr>
        <w:rPr>
          <w:rFonts w:ascii="Arial" w:hAnsi="Arial" w:cs="Arial"/>
          <w:sz w:val="16"/>
          <w:szCs w:val="16"/>
        </w:rPr>
      </w:pPr>
    </w:p>
    <w:p w14:paraId="73E811B6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650AFB6C" w14:textId="142FBAE3" w:rsidR="003F7D8D" w:rsidRPr="00C631F1" w:rsidRDefault="00463EA0" w:rsidP="00FA1512">
      <w:pPr>
        <w:tabs>
          <w:tab w:val="num" w:pos="360"/>
        </w:tabs>
        <w:jc w:val="both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 xml:space="preserve">VI. </w:t>
      </w:r>
      <w:r w:rsidR="003F7D8D" w:rsidRPr="00C631F1">
        <w:rPr>
          <w:rFonts w:ascii="Arial" w:hAnsi="Arial" w:cs="Arial"/>
          <w:b/>
          <w:sz w:val="20"/>
          <w:szCs w:val="20"/>
        </w:rPr>
        <w:t>AGREGAR O ELIMINAR EL PERFIL DEL SEGUNDO USUARIO ADMINISTRADOR DEL CONVENIO</w:t>
      </w:r>
      <w:r w:rsidR="001F64FE" w:rsidRPr="00C631F1">
        <w:rPr>
          <w:rFonts w:ascii="Arial" w:hAnsi="Arial" w:cs="Arial"/>
          <w:b/>
          <w:sz w:val="20"/>
          <w:szCs w:val="20"/>
        </w:rPr>
        <w:t xml:space="preserve"> TELEBANKING EMPRESAS</w:t>
      </w:r>
    </w:p>
    <w:p w14:paraId="746B8A5E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383F77A4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10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5103"/>
        <w:gridCol w:w="4536"/>
      </w:tblGrid>
      <w:tr w:rsidR="003F7D8D" w:rsidRPr="00C631F1" w14:paraId="589AB1DC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7667" w14:textId="77777777" w:rsidR="003F7D8D" w:rsidRPr="00C631F1" w:rsidRDefault="003F7D8D" w:rsidP="00C52DF1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46FB5C9B" w14:textId="77777777" w:rsidR="003F7D8D" w:rsidRPr="00C631F1" w:rsidRDefault="003F7D8D" w:rsidP="00C52DF1">
            <w:pPr>
              <w:ind w:left="-18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84A5" w14:textId="2A1F713E" w:rsidR="003F7D8D" w:rsidRPr="00C631F1" w:rsidRDefault="003F7D8D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Agregar Perfil Administrador</w:t>
            </w:r>
          </w:p>
        </w:tc>
        <w:tc>
          <w:tcPr>
            <w:tcW w:w="4536" w:type="dxa"/>
            <w:vAlign w:val="center"/>
          </w:tcPr>
          <w:p w14:paraId="45197BB8" w14:textId="59148747" w:rsidR="003F7D8D" w:rsidRPr="00C631F1" w:rsidRDefault="00E009DE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Elimin</w:t>
            </w:r>
            <w:r w:rsidR="003F7D8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ar perfil administrador</w:t>
            </w:r>
          </w:p>
        </w:tc>
      </w:tr>
      <w:tr w:rsidR="00104EAC" w:rsidRPr="00C631F1" w14:paraId="3A90C8CB" w14:textId="77777777" w:rsidTr="004F0755">
        <w:trPr>
          <w:trHeight w:val="43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2E92" w14:textId="55E3BCE6" w:rsidR="00104EAC" w:rsidRPr="00C631F1" w:rsidRDefault="00104EAC" w:rsidP="00104EAC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USUARIO </w:t>
            </w:r>
            <w:r w:rsidRPr="00C631F1">
              <w:rPr>
                <w:sz w:val="16"/>
                <w:szCs w:val="16"/>
                <w:lang w:eastAsia="es-PE"/>
              </w:rPr>
              <w:t> </w:t>
            </w:r>
            <w:r w:rsidRPr="00C631F1">
              <w:rPr>
                <w:rFonts w:ascii="Arial" w:hAnsi="Arial" w:cs="Arial"/>
                <w:sz w:val="16"/>
                <w:szCs w:val="16"/>
                <w:lang w:eastAsia="es-PE"/>
              </w:rPr>
              <w:t>0</w:t>
            </w:r>
            <w:r w:rsidRPr="00C631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753A" w14:textId="1B747F3B" w:rsidR="00104EAC" w:rsidRPr="00C631F1" w:rsidRDefault="00104EAC" w:rsidP="004F075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C08DD"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2C7EF1E9" w14:textId="503882DD" w:rsidR="00104EAC" w:rsidRPr="00C631F1" w:rsidRDefault="00104EAC" w:rsidP="004F075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E1931FE" w14:textId="77777777" w:rsidR="00C614E6" w:rsidRPr="00C631F1" w:rsidRDefault="00C614E6" w:rsidP="009C43B6">
      <w:pPr>
        <w:rPr>
          <w:rFonts w:ascii="Arial" w:hAnsi="Arial" w:cs="Arial"/>
          <w:sz w:val="12"/>
          <w:szCs w:val="12"/>
        </w:rPr>
      </w:pPr>
    </w:p>
    <w:p w14:paraId="5F7821B1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6AEDB5AD" w14:textId="77777777" w:rsidR="00E45D2F" w:rsidRPr="00C631F1" w:rsidRDefault="00E45D2F" w:rsidP="003553C0">
      <w:pPr>
        <w:ind w:left="-180"/>
        <w:rPr>
          <w:rFonts w:ascii="Arial" w:hAnsi="Arial" w:cs="Arial"/>
          <w:sz w:val="12"/>
          <w:szCs w:val="12"/>
        </w:rPr>
      </w:pPr>
    </w:p>
    <w:p w14:paraId="4C8FC5D4" w14:textId="0D6410D4" w:rsidR="00E45D2F" w:rsidRPr="00C631F1" w:rsidRDefault="00E45D2F" w:rsidP="004C4272">
      <w:pPr>
        <w:rPr>
          <w:rFonts w:ascii="Arial" w:hAnsi="Arial" w:cs="Arial"/>
          <w:sz w:val="12"/>
          <w:szCs w:val="12"/>
        </w:rPr>
      </w:pPr>
    </w:p>
    <w:p w14:paraId="0D07A1AB" w14:textId="77777777" w:rsidR="00C41F13" w:rsidRPr="00C631F1" w:rsidRDefault="00C41F13" w:rsidP="004C4272">
      <w:pPr>
        <w:rPr>
          <w:rFonts w:ascii="Arial" w:hAnsi="Arial" w:cs="Arial"/>
          <w:sz w:val="12"/>
          <w:szCs w:val="12"/>
        </w:rPr>
      </w:pPr>
    </w:p>
    <w:p w14:paraId="67161FD7" w14:textId="77777777" w:rsidR="004C4272" w:rsidRPr="00C631F1" w:rsidRDefault="004C4272" w:rsidP="004C4272">
      <w:pPr>
        <w:rPr>
          <w:rFonts w:ascii="Arial" w:hAnsi="Arial" w:cs="Arial"/>
          <w:sz w:val="12"/>
          <w:szCs w:val="12"/>
        </w:rPr>
      </w:pPr>
    </w:p>
    <w:p w14:paraId="194E51B6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1E1F2AA4" w14:textId="74D76B1C" w:rsidR="00933099" w:rsidRPr="00C631F1" w:rsidRDefault="00463EA0" w:rsidP="00FA1512">
      <w:pPr>
        <w:tabs>
          <w:tab w:val="num" w:pos="360"/>
        </w:tabs>
        <w:rPr>
          <w:rFonts w:ascii="Arial" w:hAnsi="Arial" w:cs="Arial"/>
          <w:b/>
          <w:sz w:val="20"/>
          <w:szCs w:val="20"/>
        </w:rPr>
      </w:pPr>
      <w:r w:rsidRPr="00312BD4">
        <w:rPr>
          <w:rFonts w:ascii="Arial" w:hAnsi="Arial" w:cs="Arial"/>
          <w:b/>
          <w:sz w:val="20"/>
          <w:szCs w:val="20"/>
        </w:rPr>
        <w:lastRenderedPageBreak/>
        <w:t>VII.</w:t>
      </w:r>
      <w:r w:rsidRPr="00C631F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3F7D8D" w:rsidRPr="00C631F1">
        <w:rPr>
          <w:rFonts w:ascii="Arial" w:hAnsi="Arial" w:cs="Arial"/>
          <w:b/>
          <w:sz w:val="20"/>
          <w:szCs w:val="20"/>
        </w:rPr>
        <w:t>AGREGAR O ELIMINAR COORDINADORES DEL CONVENIO</w:t>
      </w:r>
    </w:p>
    <w:p w14:paraId="00D6D628" w14:textId="77777777" w:rsidR="00933099" w:rsidRPr="00C631F1" w:rsidRDefault="00933099" w:rsidP="00C614E6">
      <w:pPr>
        <w:rPr>
          <w:rFonts w:ascii="Arial" w:hAnsi="Arial" w:cs="Arial"/>
          <w:sz w:val="12"/>
          <w:szCs w:val="12"/>
        </w:rPr>
      </w:pPr>
    </w:p>
    <w:p w14:paraId="63BC2252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989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5"/>
        <w:gridCol w:w="2268"/>
        <w:gridCol w:w="2126"/>
        <w:gridCol w:w="2126"/>
        <w:gridCol w:w="1944"/>
      </w:tblGrid>
      <w:tr w:rsidR="00104EAC" w:rsidRPr="00C631F1" w14:paraId="28708636" w14:textId="77777777" w:rsidTr="004F0755">
        <w:trPr>
          <w:trHeight w:val="377"/>
        </w:trPr>
        <w:tc>
          <w:tcPr>
            <w:tcW w:w="2525" w:type="dxa"/>
            <w:vAlign w:val="center"/>
          </w:tcPr>
          <w:p w14:paraId="5CAB7E17" w14:textId="3E2E769E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Modificación</w:t>
            </w:r>
          </w:p>
        </w:tc>
        <w:tc>
          <w:tcPr>
            <w:tcW w:w="2268" w:type="dxa"/>
            <w:vAlign w:val="center"/>
          </w:tcPr>
          <w:p w14:paraId="047F0207" w14:textId="4CC77280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Nombres y Apellidos</w:t>
            </w:r>
          </w:p>
        </w:tc>
        <w:tc>
          <w:tcPr>
            <w:tcW w:w="2126" w:type="dxa"/>
            <w:vAlign w:val="center"/>
          </w:tcPr>
          <w:p w14:paraId="3A111DE2" w14:textId="5585AE5D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2126" w:type="dxa"/>
            <w:vAlign w:val="center"/>
          </w:tcPr>
          <w:p w14:paraId="3DB445A9" w14:textId="77777777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1944" w:type="dxa"/>
            <w:vAlign w:val="center"/>
          </w:tcPr>
          <w:p w14:paraId="47E14713" w14:textId="795AA517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Carg</w:t>
            </w:r>
            <w:r w:rsidR="004F0755"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o</w:t>
            </w:r>
          </w:p>
        </w:tc>
      </w:tr>
      <w:tr w:rsidR="002C0303" w:rsidRPr="00C631F1" w14:paraId="141F6E56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7FD98514" w14:textId="20E5BEF5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719E00" w14:textId="4BEE732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6D34AB3" w14:textId="2D5604CE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2E5873A" w14:textId="2DEBEEB4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3A817983" w14:textId="465CAE49" w:rsidR="002C0303" w:rsidRPr="00C631F1" w:rsidRDefault="002C0303" w:rsidP="002C0303">
            <w:pPr>
              <w:rPr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757EC7BD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14D89843" w14:textId="5695A701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CF74C21" w14:textId="15C43C78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455EC99" w14:textId="5803252E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F629480" w14:textId="4F314209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03E7FA6D" w14:textId="6C971171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16DF429C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3A7D0203" w14:textId="4634A5CF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8C2FC49" w14:textId="24507BE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B557C80" w14:textId="0BB6477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995F744" w14:textId="2FBF3A86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493BD175" w14:textId="7A84FD9B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7BBCD321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7509AD94" w14:textId="6CC9C4DF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F5502B3" w14:textId="3EADD1CA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B555123" w14:textId="6ADFFCA3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31689D4" w14:textId="5634E5B1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32B242E3" w14:textId="5B021054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004CDE7" w14:textId="77777777" w:rsidR="00F2551B" w:rsidRPr="00C631F1" w:rsidRDefault="00F2551B" w:rsidP="00F2551B">
      <w:pPr>
        <w:rPr>
          <w:rFonts w:ascii="Arial" w:hAnsi="Arial" w:cs="Arial"/>
          <w:b/>
        </w:rPr>
      </w:pPr>
    </w:p>
    <w:p w14:paraId="335C12A0" w14:textId="202BF981" w:rsidR="00F2551B" w:rsidRPr="00C631F1" w:rsidRDefault="00463EA0" w:rsidP="00FA1512">
      <w:pPr>
        <w:tabs>
          <w:tab w:val="num" w:pos="360"/>
        </w:tabs>
        <w:ind w:right="-307"/>
        <w:rPr>
          <w:rFonts w:ascii="Arial" w:hAnsi="Arial" w:cs="Arial"/>
          <w:b/>
          <w:noProof/>
        </w:rPr>
      </w:pPr>
      <w:r w:rsidRPr="00C631F1">
        <w:rPr>
          <w:rFonts w:ascii="Arial" w:hAnsi="Arial" w:cs="Arial"/>
          <w:b/>
          <w:sz w:val="20"/>
          <w:szCs w:val="20"/>
        </w:rPr>
        <w:t>VIII</w:t>
      </w:r>
      <w:r w:rsidRPr="00C631F1">
        <w:rPr>
          <w:rFonts w:ascii="Arial" w:hAnsi="Arial" w:cs="Arial"/>
          <w:b/>
          <w:color w:val="FF0000"/>
          <w:sz w:val="20"/>
          <w:szCs w:val="20"/>
        </w:rPr>
        <w:t>.</w:t>
      </w:r>
      <w:r w:rsidRPr="00C631F1">
        <w:rPr>
          <w:rFonts w:ascii="Arial" w:hAnsi="Arial" w:cs="Arial"/>
          <w:sz w:val="20"/>
          <w:szCs w:val="20"/>
        </w:rPr>
        <w:t xml:space="preserve"> </w:t>
      </w:r>
      <w:r w:rsidR="00F2551B" w:rsidRPr="00C631F1">
        <w:rPr>
          <w:rFonts w:ascii="Arial" w:hAnsi="Arial" w:cs="Arial"/>
          <w:b/>
        </w:rPr>
        <w:t>ADICIONAR</w:t>
      </w:r>
      <w:r w:rsidR="00F2551B" w:rsidRPr="00C631F1">
        <w:rPr>
          <w:rFonts w:ascii="Arial" w:hAnsi="Arial" w:cs="Arial"/>
          <w:b/>
          <w:noProof/>
        </w:rPr>
        <w:t>/</w:t>
      </w:r>
      <w:r w:rsidR="00F2551B" w:rsidRPr="00C631F1">
        <w:rPr>
          <w:rFonts w:ascii="Arial" w:hAnsi="Arial" w:cs="Arial"/>
          <w:b/>
        </w:rPr>
        <w:t>ELIMINAR</w:t>
      </w:r>
      <w:r w:rsidR="00F2551B" w:rsidRPr="00C631F1">
        <w:rPr>
          <w:rFonts w:ascii="Arial" w:hAnsi="Arial" w:cs="Arial"/>
          <w:b/>
          <w:noProof/>
        </w:rPr>
        <w:t xml:space="preserve"> E-MAILS PARA ENVÍO DE INFORMACIÓN (</w:t>
      </w:r>
      <w:r w:rsidR="00F2551B" w:rsidRPr="00C631F1">
        <w:rPr>
          <w:rFonts w:ascii="Arial" w:hAnsi="Arial" w:cs="Arial"/>
          <w:b/>
          <w:sz w:val="16"/>
          <w:szCs w:val="16"/>
        </w:rPr>
        <w:t>M</w:t>
      </w:r>
      <w:r w:rsidR="00F2551B" w:rsidRPr="00C631F1">
        <w:rPr>
          <w:rFonts w:ascii="Arial" w:hAnsi="Arial" w:cs="Arial"/>
          <w:b/>
          <w:noProof/>
          <w:sz w:val="16"/>
          <w:szCs w:val="16"/>
        </w:rPr>
        <w:t>áx. 4 E-MAILS por</w:t>
      </w:r>
      <w:r w:rsidR="004C4272" w:rsidRPr="00C631F1">
        <w:rPr>
          <w:rFonts w:ascii="Arial" w:hAnsi="Arial" w:cs="Arial"/>
          <w:b/>
          <w:noProof/>
          <w:sz w:val="16"/>
          <w:szCs w:val="16"/>
        </w:rPr>
        <w:t xml:space="preserve"> </w:t>
      </w:r>
      <w:r w:rsidR="00F2551B" w:rsidRPr="00C631F1">
        <w:rPr>
          <w:rFonts w:ascii="Arial" w:hAnsi="Arial" w:cs="Arial"/>
          <w:b/>
          <w:noProof/>
          <w:sz w:val="16"/>
          <w:szCs w:val="16"/>
        </w:rPr>
        <w:t>operación</w:t>
      </w:r>
      <w:r w:rsidR="00F2551B" w:rsidRPr="00C631F1">
        <w:rPr>
          <w:rFonts w:ascii="Arial" w:hAnsi="Arial" w:cs="Arial"/>
          <w:b/>
          <w:noProof/>
        </w:rPr>
        <w:t>)</w:t>
      </w:r>
    </w:p>
    <w:p w14:paraId="28D4C5C7" w14:textId="63353EBD" w:rsidR="00F2551B" w:rsidRPr="00C631F1" w:rsidRDefault="004C4272" w:rsidP="00F2551B">
      <w:pPr>
        <w:rPr>
          <w:rFonts w:ascii="Arial" w:hAnsi="Arial" w:cs="Arial"/>
          <w:sz w:val="20"/>
          <w:szCs w:val="20"/>
        </w:rPr>
      </w:pPr>
      <w:r w:rsidRPr="00C631F1">
        <w:rPr>
          <w:rFonts w:ascii="Arial" w:hAnsi="Arial" w:cs="Arial"/>
          <w:sz w:val="20"/>
          <w:szCs w:val="20"/>
        </w:rPr>
        <w:t>Marqué con una X la tipología correspondiente para recibir información de cada operación. Registre mínimo 1 y máximo 4 correos electrónicos por operación.</w:t>
      </w:r>
      <w:r w:rsidR="00F2551B" w:rsidRPr="00C631F1">
        <w:rPr>
          <w:rFonts w:ascii="Arial" w:hAnsi="Arial" w:cs="Arial"/>
          <w:noProof/>
          <w:sz w:val="20"/>
          <w:szCs w:val="20"/>
        </w:rPr>
        <w:br/>
        <w:t>PROV (Proveedores), PLA (Planilla de Haberes), TRA (Transferencias CCE y BCR), CTS (Planilla de CTS), DOC (Letras y documentos), SERV (Servicios), PRES (Préstamos), VAR (Pagos varios), CRED (Crédito empresarial), SUN (SUNAT)</w:t>
      </w:r>
      <w:r w:rsidR="00F2551B" w:rsidRPr="00C631F1">
        <w:rPr>
          <w:rFonts w:ascii="Arial" w:hAnsi="Arial" w:cs="Arial"/>
          <w:sz w:val="20"/>
          <w:szCs w:val="20"/>
        </w:rPr>
        <w:t>.</w:t>
      </w:r>
    </w:p>
    <w:p w14:paraId="05B41B1E" w14:textId="77777777" w:rsidR="00F2551B" w:rsidRPr="00C631F1" w:rsidRDefault="00F2551B" w:rsidP="00F2551B">
      <w:pPr>
        <w:rPr>
          <w:rFonts w:ascii="Arial" w:hAnsi="Arial" w:cs="Arial"/>
          <w:sz w:val="12"/>
          <w:szCs w:val="12"/>
        </w:rPr>
      </w:pPr>
    </w:p>
    <w:p w14:paraId="69810DBC" w14:textId="77777777" w:rsidR="00F2551B" w:rsidRPr="00C631F1" w:rsidRDefault="00F2551B" w:rsidP="00F2551B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432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785"/>
        <w:gridCol w:w="2252"/>
        <w:gridCol w:w="651"/>
        <w:gridCol w:w="502"/>
        <w:gridCol w:w="522"/>
        <w:gridCol w:w="619"/>
        <w:gridCol w:w="686"/>
        <w:gridCol w:w="631"/>
        <w:gridCol w:w="631"/>
        <w:gridCol w:w="610"/>
        <w:gridCol w:w="651"/>
        <w:gridCol w:w="550"/>
      </w:tblGrid>
      <w:tr w:rsidR="00F2551B" w:rsidRPr="00C631F1" w14:paraId="3882B763" w14:textId="77777777" w:rsidTr="004C4272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6F8DC36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N°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6424C135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14F3EE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8"/>
                <w:szCs w:val="18"/>
              </w:rPr>
              <w:t>Correo Electrónico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BDEDDF5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8"/>
                <w:szCs w:val="18"/>
              </w:rPr>
              <w:t>Modificación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FF5DA71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PROV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5CA041B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PLA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0C5E98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TRA</w:t>
            </w:r>
          </w:p>
        </w:tc>
        <w:tc>
          <w:tcPr>
            <w:tcW w:w="6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F95BE70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CTS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B7CAFE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DOC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BF3594D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SERV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1B5AF72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PRES</w:t>
            </w:r>
          </w:p>
        </w:tc>
        <w:tc>
          <w:tcPr>
            <w:tcW w:w="6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188566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</w:p>
        </w:tc>
        <w:tc>
          <w:tcPr>
            <w:tcW w:w="6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1C283DB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CRED</w:t>
            </w:r>
          </w:p>
        </w:tc>
        <w:tc>
          <w:tcPr>
            <w:tcW w:w="5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492E51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SUN</w:t>
            </w:r>
          </w:p>
        </w:tc>
      </w:tr>
      <w:tr w:rsidR="00675F19" w:rsidRPr="00C631F1" w14:paraId="7F57DBA8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C2224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413F" w14:textId="4A1D6E5D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1715" w14:textId="14137C14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4A96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51AAF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7C46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554F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1871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6E0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81D1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D77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5ECF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043DA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75F19" w:rsidRPr="00C631F1" w14:paraId="089FA52F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1AE310F" w14:textId="6F90B9BD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CE2B2" w14:textId="661FC012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7CC2" w14:textId="05DD9BA3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C243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6816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E955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43DC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582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CA2BE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C0CF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7A0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C324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149F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75F19" w:rsidRPr="00C631F1" w14:paraId="1F240463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2B796" w14:textId="10A4BCB7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9E38F" w14:textId="6B186E05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DEA2" w14:textId="52226FA9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C61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4470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EBB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E37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14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CB9E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D3E4B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B18A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E35C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3FB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16ED0D4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75F19" w:rsidRPr="00C631F1" w14:paraId="110F07FC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D25579E" w14:textId="61A7C5FE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3797" w14:textId="23419CD8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8AFA" w14:textId="17A994B4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45A9B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4D89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591B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4CFB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461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EA2B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708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E2AD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13C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5F18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69B0F9B" w14:textId="77777777" w:rsidR="001C53C3" w:rsidRPr="00C631F1" w:rsidRDefault="001C53C3" w:rsidP="00C614E6">
      <w:pPr>
        <w:rPr>
          <w:rFonts w:ascii="Arial" w:hAnsi="Arial" w:cs="Arial"/>
          <w:sz w:val="12"/>
          <w:szCs w:val="12"/>
        </w:rPr>
      </w:pPr>
    </w:p>
    <w:p w14:paraId="5C3F96C1" w14:textId="77777777" w:rsidR="001C53C3" w:rsidRPr="00C631F1" w:rsidRDefault="001C53C3" w:rsidP="003553C0">
      <w:pPr>
        <w:ind w:left="-180"/>
        <w:rPr>
          <w:rFonts w:ascii="Arial" w:hAnsi="Arial" w:cs="Arial"/>
          <w:sz w:val="12"/>
          <w:szCs w:val="12"/>
        </w:rPr>
      </w:pPr>
    </w:p>
    <w:p w14:paraId="6D114405" w14:textId="022BB18B" w:rsidR="000A321D" w:rsidRPr="00C631F1" w:rsidRDefault="00463EA0" w:rsidP="00FA1512">
      <w:pPr>
        <w:tabs>
          <w:tab w:val="num" w:pos="360"/>
        </w:tabs>
        <w:ind w:right="-321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IX.</w:t>
      </w:r>
      <w:r w:rsidRPr="00C631F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FC7054" w:rsidRPr="00C631F1">
        <w:rPr>
          <w:rFonts w:ascii="Arial" w:hAnsi="Arial" w:cs="Arial"/>
          <w:b/>
          <w:sz w:val="20"/>
          <w:szCs w:val="20"/>
        </w:rPr>
        <w:t xml:space="preserve">MODIFICAR </w:t>
      </w:r>
      <w:r w:rsidR="00760358" w:rsidRPr="00C631F1">
        <w:rPr>
          <w:rFonts w:ascii="Arial" w:hAnsi="Arial" w:cs="Arial"/>
          <w:b/>
          <w:sz w:val="20"/>
          <w:szCs w:val="20"/>
        </w:rPr>
        <w:t xml:space="preserve">/ AGREGAR </w:t>
      </w:r>
      <w:r w:rsidR="00DB7349" w:rsidRPr="00C631F1">
        <w:rPr>
          <w:rFonts w:ascii="Arial" w:hAnsi="Arial" w:cs="Arial"/>
          <w:b/>
          <w:sz w:val="20"/>
          <w:szCs w:val="20"/>
        </w:rPr>
        <w:t>CUENTAS DE PAGO</w:t>
      </w:r>
      <w:r w:rsidR="004B1944" w:rsidRPr="00C631F1">
        <w:rPr>
          <w:rFonts w:ascii="Arial" w:hAnsi="Arial" w:cs="Arial"/>
          <w:b/>
          <w:sz w:val="20"/>
          <w:szCs w:val="20"/>
        </w:rPr>
        <w:t xml:space="preserve">S A </w:t>
      </w:r>
      <w:r w:rsidR="00AC0DB6" w:rsidRPr="00C631F1">
        <w:rPr>
          <w:rFonts w:ascii="Arial" w:hAnsi="Arial" w:cs="Arial"/>
          <w:b/>
          <w:sz w:val="20"/>
          <w:szCs w:val="20"/>
        </w:rPr>
        <w:t>TERCEROS Y TRANSFERENCIAS</w:t>
      </w:r>
    </w:p>
    <w:p w14:paraId="1776F3C1" w14:textId="77777777" w:rsidR="000A321D" w:rsidRPr="00C631F1" w:rsidRDefault="000A321D" w:rsidP="000A321D">
      <w:pPr>
        <w:rPr>
          <w:rFonts w:ascii="Arial" w:hAnsi="Arial" w:cs="Arial"/>
          <w:b/>
        </w:rPr>
      </w:pPr>
    </w:p>
    <w:tbl>
      <w:tblPr>
        <w:tblStyle w:val="Tablaconcuadrcul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67"/>
        <w:gridCol w:w="2577"/>
        <w:gridCol w:w="2250"/>
        <w:gridCol w:w="2221"/>
        <w:gridCol w:w="1917"/>
      </w:tblGrid>
      <w:tr w:rsidR="003C0FA4" w:rsidRPr="00C631F1" w14:paraId="4DB594B8" w14:textId="05D18A8F" w:rsidTr="00C631F1">
        <w:tc>
          <w:tcPr>
            <w:tcW w:w="1667" w:type="dxa"/>
            <w:vMerge w:val="restart"/>
            <w:vAlign w:val="center"/>
          </w:tcPr>
          <w:p w14:paraId="713129D1" w14:textId="6BF05CC4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Moneda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2577" w:type="dxa"/>
            <w:vMerge w:val="restart"/>
            <w:vAlign w:val="center"/>
          </w:tcPr>
          <w:p w14:paraId="061E18A3" w14:textId="7EF57239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Número de cuenta</w:t>
            </w:r>
          </w:p>
        </w:tc>
        <w:tc>
          <w:tcPr>
            <w:tcW w:w="2250" w:type="dxa"/>
            <w:vMerge w:val="restart"/>
            <w:vAlign w:val="center"/>
          </w:tcPr>
          <w:p w14:paraId="4BA3D34C" w14:textId="7EA825DC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Pago a terceros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11A64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4138" w:type="dxa"/>
            <w:gridSpan w:val="2"/>
            <w:vAlign w:val="center"/>
          </w:tcPr>
          <w:p w14:paraId="52BD4A8B" w14:textId="1782E705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Transferencias</w:t>
            </w:r>
            <w:r w:rsidR="000A21B2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A21B2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(3)</w:t>
            </w:r>
          </w:p>
        </w:tc>
      </w:tr>
      <w:tr w:rsidR="003C0FA4" w:rsidRPr="00C631F1" w14:paraId="335CB034" w14:textId="38B577FE" w:rsidTr="00C631F1">
        <w:tc>
          <w:tcPr>
            <w:tcW w:w="1667" w:type="dxa"/>
            <w:vMerge/>
            <w:vAlign w:val="center"/>
          </w:tcPr>
          <w:p w14:paraId="4A173075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77" w:type="dxa"/>
            <w:vMerge/>
            <w:vAlign w:val="center"/>
          </w:tcPr>
          <w:p w14:paraId="76AADBA2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vMerge/>
            <w:vAlign w:val="center"/>
          </w:tcPr>
          <w:p w14:paraId="13B8BB9B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1" w:type="dxa"/>
            <w:vAlign w:val="center"/>
          </w:tcPr>
          <w:p w14:paraId="3101F690" w14:textId="41A93FFF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Cargo</w:t>
            </w:r>
          </w:p>
        </w:tc>
        <w:tc>
          <w:tcPr>
            <w:tcW w:w="1917" w:type="dxa"/>
            <w:vAlign w:val="center"/>
          </w:tcPr>
          <w:p w14:paraId="24C921BE" w14:textId="1508DF66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Abono</w:t>
            </w:r>
          </w:p>
        </w:tc>
      </w:tr>
      <w:tr w:rsidR="009366E2" w:rsidRPr="00C631F1" w14:paraId="3CB41D02" w14:textId="1196840C" w:rsidTr="00C631F1">
        <w:tc>
          <w:tcPr>
            <w:tcW w:w="1667" w:type="dxa"/>
          </w:tcPr>
          <w:p w14:paraId="05E09615" w14:textId="7B90EB40" w:rsidR="009366E2" w:rsidRPr="00C631F1" w:rsidRDefault="00675F19" w:rsidP="0023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13EA5948" w14:textId="2C4A66EA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  <w:tc>
          <w:tcPr>
            <w:tcW w:w="2250" w:type="dxa"/>
          </w:tcPr>
          <w:p w14:paraId="206FD4BB" w14:textId="369A93B4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7D40DEE6" w14:textId="70C8C571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56546AC5" w14:textId="50998A6A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047433EA" w14:textId="72A2C63E" w:rsidTr="00C631F1">
        <w:tc>
          <w:tcPr>
            <w:tcW w:w="1667" w:type="dxa"/>
          </w:tcPr>
          <w:p w14:paraId="64C9AE84" w14:textId="401EE055" w:rsidR="00C32E6F" w:rsidRPr="00C631F1" w:rsidRDefault="00675F19" w:rsidP="00C32E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2838E129" w14:textId="46F2964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2922A841" w14:textId="0F01BD53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19D8E98" w14:textId="1EC08C2C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699C2ED5" w14:textId="293A70F0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4B694DF2" w14:textId="77777777" w:rsidTr="00C631F1">
        <w:tc>
          <w:tcPr>
            <w:tcW w:w="1667" w:type="dxa"/>
          </w:tcPr>
          <w:p w14:paraId="1D0B456B" w14:textId="53C394F5" w:rsidR="00C32E6F" w:rsidRPr="00C631F1" w:rsidRDefault="00C32E6F" w:rsidP="00C32E6F">
            <w:pPr>
              <w:jc w:val="center"/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5472D597" w14:textId="637C76D0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5478D2C7" w14:textId="50C8C31D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A3AFCBA" w14:textId="5BCE38FE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03FE3CA6" w14:textId="420B805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14E7E9C0" w14:textId="77777777" w:rsidTr="00C631F1">
        <w:tc>
          <w:tcPr>
            <w:tcW w:w="1667" w:type="dxa"/>
          </w:tcPr>
          <w:p w14:paraId="5C8D3E04" w14:textId="089B70FD" w:rsidR="00C32E6F" w:rsidRPr="00C631F1" w:rsidRDefault="00C32E6F" w:rsidP="00C32E6F">
            <w:pPr>
              <w:jc w:val="center"/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3190FD1D" w14:textId="38E6F2E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224B1D53" w14:textId="40F1FE96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6B0C02F" w14:textId="116D4D48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35C9AC68" w14:textId="4E47DC61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F90348" w14:textId="77777777" w:rsidR="000A321D" w:rsidRPr="00C631F1" w:rsidRDefault="000A321D" w:rsidP="000A321D">
      <w:pPr>
        <w:rPr>
          <w:rFonts w:ascii="Arial" w:hAnsi="Arial" w:cs="Arial"/>
          <w:b/>
          <w:sz w:val="11"/>
          <w:szCs w:val="11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592"/>
      </w:tblGrid>
      <w:tr w:rsidR="00CB1258" w:rsidRPr="00C631F1" w14:paraId="43D59100" w14:textId="77777777" w:rsidTr="00B123BE">
        <w:tc>
          <w:tcPr>
            <w:tcW w:w="9592" w:type="dxa"/>
          </w:tcPr>
          <w:p w14:paraId="605BFBBE" w14:textId="2399AA99" w:rsidR="00CB1258" w:rsidRPr="00C631F1" w:rsidRDefault="00CB1258" w:rsidP="00CB125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sz w:val="16"/>
                <w:szCs w:val="16"/>
              </w:rPr>
              <w:t>Número de Cuenta para Cargo del mantenimiento</w:t>
            </w:r>
            <w:r w:rsidR="009260F7" w:rsidRPr="00C631F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260F7" w:rsidRPr="00C631F1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(4)</w:t>
            </w:r>
          </w:p>
        </w:tc>
      </w:tr>
      <w:tr w:rsidR="00AA604C" w:rsidRPr="00C631F1" w14:paraId="762BB5F3" w14:textId="77777777" w:rsidTr="00B123BE">
        <w:tc>
          <w:tcPr>
            <w:tcW w:w="9592" w:type="dxa"/>
          </w:tcPr>
          <w:p w14:paraId="71CA3A4E" w14:textId="2C73B5BF" w:rsidR="00AA604C" w:rsidRPr="00C631F1" w:rsidRDefault="00C32E6F" w:rsidP="00E870F5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A0BAAEA" w14:textId="77777777" w:rsidR="000A321D" w:rsidRPr="00C631F1" w:rsidRDefault="000A321D" w:rsidP="000A321D">
      <w:pPr>
        <w:rPr>
          <w:rFonts w:ascii="Arial" w:hAnsi="Arial" w:cs="Arial"/>
          <w:bCs/>
          <w:sz w:val="16"/>
          <w:szCs w:val="16"/>
        </w:rPr>
      </w:pPr>
    </w:p>
    <w:p w14:paraId="71983B2F" w14:textId="52006F3F" w:rsidR="009B3EEA" w:rsidRPr="00C631F1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C631F1">
        <w:rPr>
          <w:rFonts w:ascii="Arial" w:hAnsi="Arial" w:cs="Arial"/>
          <w:bCs/>
          <w:sz w:val="16"/>
          <w:szCs w:val="16"/>
        </w:rPr>
        <w:t xml:space="preserve">(1) </w:t>
      </w:r>
      <w:r w:rsidR="00C41F13" w:rsidRPr="00C631F1">
        <w:rPr>
          <w:rFonts w:ascii="Arial" w:hAnsi="Arial" w:cs="Arial"/>
          <w:bCs/>
          <w:sz w:val="16"/>
          <w:szCs w:val="16"/>
        </w:rPr>
        <w:t xml:space="preserve">Considerar </w:t>
      </w:r>
      <w:r w:rsidRPr="00C631F1">
        <w:rPr>
          <w:rFonts w:ascii="Arial" w:hAnsi="Arial" w:cs="Arial"/>
          <w:bCs/>
          <w:sz w:val="16"/>
          <w:szCs w:val="16"/>
        </w:rPr>
        <w:t>Moneda nacional (soles): MN</w:t>
      </w:r>
      <w:r w:rsidR="004573EB" w:rsidRPr="00C631F1">
        <w:rPr>
          <w:rFonts w:ascii="Arial" w:hAnsi="Arial" w:cs="Arial"/>
          <w:bCs/>
          <w:sz w:val="16"/>
          <w:szCs w:val="16"/>
        </w:rPr>
        <w:t>.</w:t>
      </w:r>
      <w:r w:rsidR="00BA39F3" w:rsidRPr="00C631F1">
        <w:rPr>
          <w:rFonts w:ascii="Arial" w:hAnsi="Arial" w:cs="Arial"/>
          <w:bCs/>
          <w:sz w:val="16"/>
          <w:szCs w:val="16"/>
        </w:rPr>
        <w:t xml:space="preserve"> </w:t>
      </w:r>
      <w:r w:rsidRPr="00C631F1">
        <w:rPr>
          <w:rFonts w:ascii="Arial" w:hAnsi="Arial" w:cs="Arial"/>
          <w:bCs/>
          <w:sz w:val="16"/>
          <w:szCs w:val="16"/>
        </w:rPr>
        <w:t>Moneda extranjera (dólares, euros): ME</w:t>
      </w:r>
    </w:p>
    <w:p w14:paraId="04FE41F8" w14:textId="05660129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C631F1">
        <w:rPr>
          <w:rFonts w:ascii="Arial" w:hAnsi="Arial" w:cs="Arial"/>
          <w:bCs/>
          <w:sz w:val="16"/>
          <w:szCs w:val="16"/>
        </w:rPr>
        <w:t xml:space="preserve">(2) </w:t>
      </w:r>
      <w:r w:rsidR="00BA39F3" w:rsidRPr="00C631F1">
        <w:rPr>
          <w:rFonts w:ascii="Arial" w:hAnsi="Arial" w:cs="Arial"/>
          <w:bCs/>
          <w:sz w:val="16"/>
          <w:szCs w:val="16"/>
        </w:rPr>
        <w:t>Por defecto</w:t>
      </w:r>
      <w:r w:rsidRPr="00C631F1">
        <w:rPr>
          <w:rFonts w:ascii="Arial" w:hAnsi="Arial" w:cs="Arial"/>
          <w:bCs/>
          <w:sz w:val="16"/>
          <w:szCs w:val="16"/>
        </w:rPr>
        <w:t>, las dos primeras cuentas son</w:t>
      </w:r>
      <w:r w:rsidR="00D2692E" w:rsidRPr="00C631F1">
        <w:rPr>
          <w:rFonts w:ascii="Arial" w:hAnsi="Arial" w:cs="Arial"/>
          <w:bCs/>
          <w:sz w:val="16"/>
          <w:szCs w:val="16"/>
        </w:rPr>
        <w:t xml:space="preserve"> las registradas pa</w:t>
      </w:r>
      <w:r w:rsidRPr="00C631F1">
        <w:rPr>
          <w:rFonts w:ascii="Arial" w:hAnsi="Arial" w:cs="Arial"/>
          <w:bCs/>
          <w:sz w:val="16"/>
          <w:szCs w:val="16"/>
        </w:rPr>
        <w:t>ra</w:t>
      </w:r>
      <w:r w:rsidR="00EF7C73" w:rsidRPr="00C631F1">
        <w:rPr>
          <w:rFonts w:ascii="Arial" w:hAnsi="Arial" w:cs="Arial"/>
          <w:bCs/>
          <w:sz w:val="16"/>
          <w:szCs w:val="16"/>
        </w:rPr>
        <w:t xml:space="preserve"> cargo </w:t>
      </w:r>
      <w:r w:rsidR="00826F40" w:rsidRPr="00C631F1">
        <w:rPr>
          <w:rFonts w:ascii="Arial" w:hAnsi="Arial" w:cs="Arial"/>
          <w:bCs/>
          <w:sz w:val="16"/>
          <w:szCs w:val="16"/>
        </w:rPr>
        <w:t xml:space="preserve">de pagos a </w:t>
      </w:r>
      <w:r w:rsidRPr="00C631F1">
        <w:rPr>
          <w:rFonts w:ascii="Arial" w:hAnsi="Arial" w:cs="Arial"/>
          <w:bCs/>
          <w:sz w:val="16"/>
          <w:szCs w:val="16"/>
        </w:rPr>
        <w:t xml:space="preserve">terceros; </w:t>
      </w:r>
      <w:r w:rsidR="00D109AE" w:rsidRPr="00C631F1">
        <w:rPr>
          <w:rFonts w:ascii="Arial" w:hAnsi="Arial" w:cs="Arial"/>
          <w:bCs/>
          <w:sz w:val="16"/>
          <w:szCs w:val="16"/>
        </w:rPr>
        <w:t>é</w:t>
      </w:r>
      <w:r w:rsidRPr="00C631F1">
        <w:rPr>
          <w:rFonts w:ascii="Arial" w:hAnsi="Arial" w:cs="Arial"/>
          <w:bCs/>
          <w:sz w:val="16"/>
          <w:szCs w:val="16"/>
        </w:rPr>
        <w:t>stas incluyen</w:t>
      </w:r>
      <w:r w:rsidR="004C4272" w:rsidRPr="00C631F1">
        <w:rPr>
          <w:rFonts w:ascii="Arial" w:hAnsi="Arial" w:cs="Arial"/>
          <w:bCs/>
          <w:sz w:val="16"/>
          <w:szCs w:val="16"/>
        </w:rPr>
        <w:t xml:space="preserve"> </w:t>
      </w:r>
      <w:r w:rsidRPr="00C631F1">
        <w:rPr>
          <w:rFonts w:ascii="Arial" w:hAnsi="Arial" w:cs="Arial"/>
          <w:bCs/>
          <w:sz w:val="16"/>
          <w:szCs w:val="16"/>
        </w:rPr>
        <w:t>operaciones como pagos</w:t>
      </w:r>
      <w:r w:rsidRPr="00455BEB">
        <w:rPr>
          <w:rFonts w:ascii="Arial" w:hAnsi="Arial" w:cs="Arial"/>
          <w:bCs/>
          <w:sz w:val="16"/>
          <w:szCs w:val="16"/>
        </w:rPr>
        <w:t xml:space="preserve"> masivos, pago de servicios,</w:t>
      </w:r>
      <w:r w:rsidR="00D81571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 xml:space="preserve">AFP, impuestos y otros autorizados en el Convenio de </w:t>
      </w:r>
      <w:r w:rsidR="00D109AE" w:rsidRPr="00455BEB">
        <w:rPr>
          <w:rFonts w:ascii="Arial" w:hAnsi="Arial" w:cs="Arial"/>
          <w:bCs/>
          <w:sz w:val="16"/>
          <w:szCs w:val="16"/>
        </w:rPr>
        <w:t>Telebanking</w:t>
      </w:r>
      <w:r w:rsidRPr="00455BEB">
        <w:rPr>
          <w:rFonts w:ascii="Arial" w:hAnsi="Arial" w:cs="Arial"/>
          <w:bCs/>
          <w:sz w:val="16"/>
          <w:szCs w:val="16"/>
        </w:rPr>
        <w:t>.</w:t>
      </w:r>
    </w:p>
    <w:p w14:paraId="039505C0" w14:textId="7A000537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>(3) Marca con una "X" en la cuenta si quieres que esté disponible</w:t>
      </w:r>
      <w:r w:rsidR="00D109AE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para transferencias (débito y/o crédito) entre cuentas, a otros bancos</w:t>
      </w:r>
    </w:p>
    <w:p w14:paraId="070A4463" w14:textId="49F82A5C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 xml:space="preserve">(CCE y BCR) y </w:t>
      </w:r>
      <w:r w:rsidR="00E97CF0" w:rsidRPr="00455BEB">
        <w:rPr>
          <w:rFonts w:ascii="Arial" w:hAnsi="Arial" w:cs="Arial"/>
          <w:bCs/>
          <w:sz w:val="16"/>
          <w:szCs w:val="16"/>
        </w:rPr>
        <w:t xml:space="preserve">al </w:t>
      </w:r>
      <w:r w:rsidRPr="00455BEB">
        <w:rPr>
          <w:rFonts w:ascii="Arial" w:hAnsi="Arial" w:cs="Arial"/>
          <w:bCs/>
          <w:sz w:val="16"/>
          <w:szCs w:val="16"/>
        </w:rPr>
        <w:t>exterior.</w:t>
      </w:r>
    </w:p>
    <w:p w14:paraId="21907C06" w14:textId="7398F65F" w:rsidR="00A646F5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 xml:space="preserve">(4) </w:t>
      </w:r>
      <w:r w:rsidR="009260F7" w:rsidRPr="00455BEB">
        <w:rPr>
          <w:rFonts w:ascii="Arial" w:hAnsi="Arial" w:cs="Arial"/>
          <w:bCs/>
          <w:sz w:val="16"/>
          <w:szCs w:val="16"/>
        </w:rPr>
        <w:t>Campo Obligatorio. I</w:t>
      </w:r>
      <w:r w:rsidR="009D14D0" w:rsidRPr="00455BEB">
        <w:rPr>
          <w:rFonts w:ascii="Arial" w:hAnsi="Arial" w:cs="Arial"/>
          <w:bCs/>
          <w:sz w:val="16"/>
          <w:szCs w:val="16"/>
        </w:rPr>
        <w:t>ndicar</w:t>
      </w:r>
      <w:r w:rsidRPr="00455BEB">
        <w:rPr>
          <w:rFonts w:ascii="Arial" w:hAnsi="Arial" w:cs="Arial"/>
          <w:bCs/>
          <w:sz w:val="16"/>
          <w:szCs w:val="16"/>
        </w:rPr>
        <w:t xml:space="preserve"> el número de cuenta corriente o de ahorro, donde se </w:t>
      </w:r>
      <w:r w:rsidR="009D14D0" w:rsidRPr="00455BEB">
        <w:rPr>
          <w:rFonts w:ascii="Arial" w:hAnsi="Arial" w:cs="Arial"/>
          <w:bCs/>
          <w:sz w:val="16"/>
          <w:szCs w:val="16"/>
        </w:rPr>
        <w:t>cargará el c</w:t>
      </w:r>
      <w:r w:rsidRPr="00455BEB">
        <w:rPr>
          <w:rFonts w:ascii="Arial" w:hAnsi="Arial" w:cs="Arial"/>
          <w:bCs/>
          <w:sz w:val="16"/>
          <w:szCs w:val="16"/>
        </w:rPr>
        <w:t>osto de mantenimiento mensual</w:t>
      </w:r>
      <w:r w:rsidR="009D14D0" w:rsidRPr="00455BEB">
        <w:rPr>
          <w:rFonts w:ascii="Arial" w:hAnsi="Arial" w:cs="Arial"/>
          <w:bCs/>
          <w:sz w:val="16"/>
          <w:szCs w:val="16"/>
        </w:rPr>
        <w:t>.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 xml:space="preserve">Si no se indica ninguna, </w:t>
      </w:r>
      <w:r w:rsidR="00AB3366" w:rsidRPr="00455BEB">
        <w:rPr>
          <w:rFonts w:ascii="Arial" w:hAnsi="Arial" w:cs="Arial"/>
          <w:bCs/>
          <w:sz w:val="16"/>
          <w:szCs w:val="16"/>
        </w:rPr>
        <w:t>se tomará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la primera cuenta en moneda nacional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(MN) indicad</w:t>
      </w:r>
      <w:r w:rsidR="006C4FF8" w:rsidRPr="00455BEB">
        <w:rPr>
          <w:rFonts w:ascii="Arial" w:hAnsi="Arial" w:cs="Arial"/>
          <w:bCs/>
          <w:sz w:val="16"/>
          <w:szCs w:val="16"/>
        </w:rPr>
        <w:t>a</w:t>
      </w:r>
      <w:r w:rsidRPr="00455BEB">
        <w:rPr>
          <w:rFonts w:ascii="Arial" w:hAnsi="Arial" w:cs="Arial"/>
          <w:bCs/>
          <w:sz w:val="16"/>
          <w:szCs w:val="16"/>
        </w:rPr>
        <w:t xml:space="preserve"> de arriba a abajo.</w:t>
      </w:r>
    </w:p>
    <w:p w14:paraId="339A6F6F" w14:textId="77777777" w:rsidR="00933099" w:rsidRPr="00455BEB" w:rsidRDefault="00933099" w:rsidP="009B3EEA">
      <w:pPr>
        <w:rPr>
          <w:rFonts w:ascii="Arial" w:hAnsi="Arial" w:cs="Arial"/>
          <w:b/>
          <w:sz w:val="20"/>
          <w:szCs w:val="20"/>
        </w:rPr>
      </w:pPr>
    </w:p>
    <w:p w14:paraId="2FFFF1C6" w14:textId="174F60D7" w:rsidR="00755BD8" w:rsidRPr="00463EA0" w:rsidRDefault="002C4E5F" w:rsidP="00463EA0">
      <w:pPr>
        <w:pStyle w:val="Prrafodelista"/>
        <w:numPr>
          <w:ilvl w:val="0"/>
          <w:numId w:val="11"/>
        </w:numPr>
        <w:tabs>
          <w:tab w:val="num" w:pos="360"/>
          <w:tab w:val="left" w:pos="2520"/>
        </w:tabs>
        <w:rPr>
          <w:rFonts w:ascii="Arial" w:hAnsi="Arial" w:cs="Arial"/>
          <w:b/>
          <w:sz w:val="20"/>
          <w:szCs w:val="20"/>
        </w:rPr>
      </w:pPr>
      <w:r w:rsidRPr="00463EA0">
        <w:rPr>
          <w:rFonts w:ascii="Arial" w:hAnsi="Arial" w:cs="Arial"/>
          <w:b/>
          <w:sz w:val="20"/>
          <w:szCs w:val="20"/>
        </w:rPr>
        <w:t>PROCESO Y CONFORMIDAD</w:t>
      </w:r>
    </w:p>
    <w:p w14:paraId="08EB18FE" w14:textId="77777777" w:rsidR="00755BD8" w:rsidRPr="00455BEB" w:rsidRDefault="00755BD8" w:rsidP="00755BD8">
      <w:pPr>
        <w:rPr>
          <w:rFonts w:ascii="Arial" w:hAnsi="Arial" w:cs="Arial"/>
          <w:sz w:val="8"/>
          <w:szCs w:val="8"/>
        </w:rPr>
      </w:pPr>
    </w:p>
    <w:p w14:paraId="5633F879" w14:textId="12D48A6C" w:rsidR="002C4E5F" w:rsidRPr="00455BEB" w:rsidRDefault="00B43C9B" w:rsidP="00CC0780">
      <w:pPr>
        <w:jc w:val="both"/>
        <w:rPr>
          <w:rFonts w:ascii="Arial" w:hAnsi="Arial" w:cs="Arial"/>
          <w:sz w:val="16"/>
          <w:szCs w:val="16"/>
        </w:rPr>
      </w:pPr>
      <w:r w:rsidRPr="00455BEB">
        <w:rPr>
          <w:rFonts w:ascii="Arial" w:hAnsi="Arial" w:cs="Arial"/>
          <w:sz w:val="16"/>
          <w:szCs w:val="16"/>
        </w:rPr>
        <w:t>Los correos electr</w:t>
      </w:r>
      <w:r w:rsidR="00CC0780" w:rsidRPr="00455BEB">
        <w:rPr>
          <w:rFonts w:ascii="Arial" w:hAnsi="Arial" w:cs="Arial"/>
          <w:sz w:val="16"/>
          <w:szCs w:val="16"/>
        </w:rPr>
        <w:t>ó</w:t>
      </w:r>
      <w:r w:rsidRPr="00455BEB">
        <w:rPr>
          <w:rFonts w:ascii="Arial" w:hAnsi="Arial" w:cs="Arial"/>
          <w:sz w:val="16"/>
          <w:szCs w:val="16"/>
        </w:rPr>
        <w:t>nicos y celulares brindados servir</w:t>
      </w:r>
      <w:r w:rsidR="00CC0780" w:rsidRPr="00455BEB">
        <w:rPr>
          <w:rFonts w:ascii="Arial" w:hAnsi="Arial" w:cs="Arial"/>
          <w:sz w:val="16"/>
          <w:szCs w:val="16"/>
        </w:rPr>
        <w:t>á</w:t>
      </w:r>
      <w:r w:rsidRPr="00455BEB">
        <w:rPr>
          <w:rFonts w:ascii="Arial" w:hAnsi="Arial" w:cs="Arial"/>
          <w:sz w:val="16"/>
          <w:szCs w:val="16"/>
        </w:rPr>
        <w:t xml:space="preserve">n </w:t>
      </w:r>
      <w:r w:rsidR="00932AA2" w:rsidRPr="00455BEB">
        <w:rPr>
          <w:rFonts w:ascii="Arial" w:hAnsi="Arial" w:cs="Arial"/>
          <w:sz w:val="16"/>
          <w:szCs w:val="16"/>
        </w:rPr>
        <w:t>para que los usuarios reciban sus</w:t>
      </w:r>
      <w:r w:rsidRPr="00455BEB">
        <w:rPr>
          <w:rFonts w:ascii="Arial" w:hAnsi="Arial" w:cs="Arial"/>
          <w:sz w:val="16"/>
          <w:szCs w:val="16"/>
        </w:rPr>
        <w:t xml:space="preserve"> </w:t>
      </w:r>
      <w:r w:rsidR="00F91BA6" w:rsidRPr="00455BEB">
        <w:rPr>
          <w:rFonts w:ascii="Arial" w:hAnsi="Arial" w:cs="Arial"/>
          <w:sz w:val="16"/>
          <w:szCs w:val="16"/>
        </w:rPr>
        <w:t xml:space="preserve">credenciales </w:t>
      </w:r>
      <w:r w:rsidR="00932AA2" w:rsidRPr="00455BEB">
        <w:rPr>
          <w:rFonts w:ascii="Arial" w:hAnsi="Arial" w:cs="Arial"/>
          <w:sz w:val="16"/>
          <w:szCs w:val="16"/>
        </w:rPr>
        <w:t xml:space="preserve">para ingresar y </w:t>
      </w:r>
      <w:r w:rsidR="00CC0780" w:rsidRPr="00455BEB">
        <w:rPr>
          <w:rFonts w:ascii="Arial" w:hAnsi="Arial" w:cs="Arial"/>
          <w:sz w:val="16"/>
          <w:szCs w:val="16"/>
        </w:rPr>
        <w:t xml:space="preserve">autorizar operaciones en </w:t>
      </w:r>
      <w:r w:rsidR="00F91BA6" w:rsidRPr="00455BEB">
        <w:rPr>
          <w:rFonts w:ascii="Arial" w:hAnsi="Arial" w:cs="Arial"/>
          <w:sz w:val="16"/>
          <w:szCs w:val="16"/>
        </w:rPr>
        <w:t xml:space="preserve">Telebanking. </w:t>
      </w:r>
      <w:r w:rsidR="00CC0780" w:rsidRPr="00455BEB">
        <w:rPr>
          <w:rFonts w:ascii="Arial" w:hAnsi="Arial" w:cs="Arial"/>
          <w:sz w:val="16"/>
          <w:szCs w:val="16"/>
        </w:rPr>
        <w:t xml:space="preserve">Es </w:t>
      </w:r>
      <w:r w:rsidR="00D81571" w:rsidRPr="00455BEB">
        <w:rPr>
          <w:rFonts w:ascii="Arial" w:hAnsi="Arial" w:cs="Arial"/>
          <w:sz w:val="16"/>
          <w:szCs w:val="16"/>
        </w:rPr>
        <w:t>responsabilidad</w:t>
      </w:r>
      <w:r w:rsidR="00CC0780" w:rsidRPr="00455BEB">
        <w:rPr>
          <w:rFonts w:ascii="Arial" w:hAnsi="Arial" w:cs="Arial"/>
          <w:sz w:val="16"/>
          <w:szCs w:val="16"/>
        </w:rPr>
        <w:t xml:space="preserve"> del cliente la información brindada</w:t>
      </w:r>
      <w:r w:rsidR="001E3970" w:rsidRPr="00455BEB">
        <w:rPr>
          <w:rFonts w:ascii="Arial" w:hAnsi="Arial" w:cs="Arial"/>
          <w:sz w:val="16"/>
          <w:szCs w:val="16"/>
        </w:rPr>
        <w:t xml:space="preserve"> para los accesos a la plataforma.</w:t>
      </w:r>
    </w:p>
    <w:p w14:paraId="170779DE" w14:textId="77777777" w:rsidR="00FF0D15" w:rsidRPr="00455BEB" w:rsidRDefault="00FF0D15">
      <w:pPr>
        <w:rPr>
          <w:sz w:val="20"/>
          <w:szCs w:val="20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608"/>
        <w:gridCol w:w="540"/>
        <w:gridCol w:w="4680"/>
      </w:tblGrid>
      <w:tr w:rsidR="00D1197D" w:rsidRPr="00455BEB" w14:paraId="3D766495" w14:textId="77777777" w:rsidTr="00C669A8">
        <w:tc>
          <w:tcPr>
            <w:tcW w:w="4608" w:type="dxa"/>
          </w:tcPr>
          <w:p w14:paraId="14DB0195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BEB">
              <w:rPr>
                <w:rFonts w:ascii="Arial" w:hAnsi="Arial" w:cs="Arial"/>
                <w:b/>
                <w:sz w:val="18"/>
                <w:szCs w:val="18"/>
              </w:rPr>
              <w:t>EL BANCO</w:t>
            </w:r>
          </w:p>
        </w:tc>
        <w:tc>
          <w:tcPr>
            <w:tcW w:w="540" w:type="dxa"/>
          </w:tcPr>
          <w:p w14:paraId="30D872FE" w14:textId="77777777" w:rsidR="00D1197D" w:rsidRPr="00455BEB" w:rsidRDefault="00D1197D" w:rsidP="00E674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</w:tcPr>
          <w:p w14:paraId="7AC04726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BEB">
              <w:rPr>
                <w:rFonts w:ascii="Arial" w:hAnsi="Arial" w:cs="Arial"/>
                <w:b/>
                <w:sz w:val="18"/>
                <w:szCs w:val="18"/>
              </w:rPr>
              <w:t>EL CLIENTE</w:t>
            </w:r>
          </w:p>
        </w:tc>
      </w:tr>
    </w:tbl>
    <w:p w14:paraId="2186A164" w14:textId="77777777" w:rsidR="00523A0B" w:rsidRDefault="00523A0B"/>
    <w:p w14:paraId="00A53CBC" w14:textId="77777777" w:rsidR="004C4272" w:rsidRPr="00455BEB" w:rsidRDefault="004C4272"/>
    <w:p w14:paraId="2D9D7EB2" w14:textId="77777777" w:rsidR="000837CA" w:rsidRPr="00455BEB" w:rsidRDefault="000837CA"/>
    <w:tbl>
      <w:tblPr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40"/>
        <w:gridCol w:w="1980"/>
        <w:gridCol w:w="540"/>
        <w:gridCol w:w="1980"/>
        <w:gridCol w:w="540"/>
        <w:gridCol w:w="2160"/>
      </w:tblGrid>
      <w:tr w:rsidR="00D1197D" w:rsidRPr="00455BEB" w14:paraId="606635A2" w14:textId="77777777" w:rsidTr="00C669A8">
        <w:tc>
          <w:tcPr>
            <w:tcW w:w="2088" w:type="dxa"/>
          </w:tcPr>
          <w:p w14:paraId="5E16503E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911441A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6E4A4C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0252FF0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ACB3FE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6582251C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CD69D88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97D" w:rsidRPr="00455BEB" w14:paraId="125E173C" w14:textId="77777777" w:rsidTr="00BB669F">
        <w:trPr>
          <w:trHeight w:val="474"/>
        </w:trPr>
        <w:tc>
          <w:tcPr>
            <w:tcW w:w="2088" w:type="dxa"/>
          </w:tcPr>
          <w:p w14:paraId="4C246FC7" w14:textId="0C98CFCD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Firma y </w:t>
            </w:r>
            <w:r w:rsidR="00163385" w:rsidRPr="00455BEB">
              <w:rPr>
                <w:rFonts w:ascii="Arial" w:hAnsi="Arial" w:cs="Arial"/>
                <w:sz w:val="16"/>
                <w:szCs w:val="16"/>
              </w:rPr>
              <w:t>Nombre Completo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CE0FCA9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4E49B14A" w14:textId="73B7D5F6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Firma y </w:t>
            </w:r>
            <w:r w:rsidR="00163385" w:rsidRPr="00455BEB">
              <w:rPr>
                <w:rFonts w:ascii="Arial" w:hAnsi="Arial" w:cs="Arial"/>
                <w:sz w:val="16"/>
                <w:szCs w:val="16"/>
              </w:rPr>
              <w:t>Nombre Completo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7C23522D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1027A779" w14:textId="5C50877A" w:rsidR="000837CA" w:rsidRPr="00C631F1" w:rsidRDefault="000837CA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Firma</w:t>
            </w:r>
          </w:p>
          <w:p w14:paraId="72147092" w14:textId="31B4FB26" w:rsidR="00D1197D" w:rsidRPr="00C631F1" w:rsidRDefault="00BB669F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ombre Completo Representante Legal]"/>
                  </w:textInput>
                </w:ffData>
              </w:fldChar>
            </w:r>
            <w:bookmarkStart w:id="5" w:name="Text1"/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</w:rPr>
              <w:t>[Nombre Completo Representante Legal]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152F845B" w14:textId="77777777" w:rsidR="00D1197D" w:rsidRPr="00C631F1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</w:tcPr>
          <w:p w14:paraId="6C3BF3B0" w14:textId="5300899E" w:rsidR="000837CA" w:rsidRPr="00C631F1" w:rsidRDefault="000837CA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Firma</w:t>
            </w:r>
          </w:p>
          <w:p w14:paraId="5AF55F83" w14:textId="065F0FE0" w:rsidR="00D1197D" w:rsidRPr="00C631F1" w:rsidRDefault="00BB669F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[Nombre Completo Representante Legal]"/>
                  </w:textInput>
                </w:ffData>
              </w:fldChar>
            </w:r>
            <w:bookmarkStart w:id="6" w:name="Text2"/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</w:rPr>
              <w:t>[Nombre Completo Representante Legal]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3595710D" w14:textId="77777777" w:rsidR="001C3A7C" w:rsidRPr="00455BEB" w:rsidRDefault="001C3A7C" w:rsidP="00523A0B">
      <w:pPr>
        <w:rPr>
          <w:rFonts w:ascii="Arial" w:hAnsi="Arial" w:cs="Arial"/>
          <w:sz w:val="20"/>
          <w:szCs w:val="20"/>
        </w:rPr>
      </w:pPr>
    </w:p>
    <w:p w14:paraId="68C00C68" w14:textId="77777777" w:rsidR="00BB669F" w:rsidRPr="00455BEB" w:rsidRDefault="00BB669F" w:rsidP="00163385">
      <w:pPr>
        <w:jc w:val="center"/>
        <w:rPr>
          <w:rFonts w:ascii="Arial" w:hAnsi="Arial" w:cs="Arial"/>
          <w:sz w:val="18"/>
          <w:szCs w:val="18"/>
        </w:rPr>
      </w:pPr>
    </w:p>
    <w:p w14:paraId="3A42CE1F" w14:textId="5055057A" w:rsidR="00BF0946" w:rsidRPr="00163385" w:rsidRDefault="00D1197D" w:rsidP="00163385">
      <w:pPr>
        <w:jc w:val="center"/>
        <w:rPr>
          <w:rFonts w:ascii="Arial" w:hAnsi="Arial" w:cs="Arial"/>
          <w:sz w:val="18"/>
          <w:szCs w:val="18"/>
        </w:rPr>
      </w:pPr>
      <w:r w:rsidRPr="00455BEB">
        <w:rPr>
          <w:rFonts w:ascii="Arial" w:hAnsi="Arial" w:cs="Arial"/>
          <w:sz w:val="18"/>
          <w:szCs w:val="18"/>
        </w:rPr>
        <w:t xml:space="preserve">Fecha </w:t>
      </w:r>
      <w:bookmarkStart w:id="7" w:name="Texto7"/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  <w:bookmarkEnd w:id="7"/>
      <w:r w:rsidRPr="00455BEB">
        <w:rPr>
          <w:rFonts w:ascii="Arial" w:hAnsi="Arial" w:cs="Arial"/>
          <w:sz w:val="18"/>
          <w:szCs w:val="18"/>
        </w:rPr>
        <w:t>/</w:t>
      </w:r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  <w:r w:rsidRPr="00455BEB">
        <w:rPr>
          <w:rFonts w:ascii="Arial" w:hAnsi="Arial" w:cs="Arial"/>
          <w:sz w:val="18"/>
          <w:szCs w:val="18"/>
        </w:rPr>
        <w:t>/</w:t>
      </w:r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</w:p>
    <w:sectPr w:rsidR="00BF0946" w:rsidRPr="00163385" w:rsidSect="00E000CF">
      <w:headerReference w:type="default" r:id="rId10"/>
      <w:footerReference w:type="default" r:id="rId11"/>
      <w:pgSz w:w="11906" w:h="16838" w:code="9"/>
      <w:pgMar w:top="245" w:right="1152" w:bottom="288" w:left="1152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7DFA6" w14:textId="77777777" w:rsidR="00AF0A5E" w:rsidRDefault="00AF0A5E" w:rsidP="00A82030">
      <w:r>
        <w:separator/>
      </w:r>
    </w:p>
  </w:endnote>
  <w:endnote w:type="continuationSeparator" w:id="0">
    <w:p w14:paraId="4111CE22" w14:textId="77777777" w:rsidR="00AF0A5E" w:rsidRDefault="00AF0A5E" w:rsidP="00A8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B6B0" w14:textId="30AAADEF" w:rsidR="009D0244" w:rsidRPr="00E000CF" w:rsidRDefault="00155DDC">
    <w:pPr>
      <w:pStyle w:val="Piedepgin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PER_03010</w:t>
    </w:r>
    <w:r w:rsidR="00E000CF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</w:t>
    </w:r>
    <w:r w:rsidR="00933099">
      <w:rPr>
        <w:rFonts w:ascii="Arial" w:hAnsi="Arial" w:cs="Arial"/>
        <w:sz w:val="18"/>
        <w:szCs w:val="18"/>
      </w:rPr>
      <w:t>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89FD" w14:textId="77777777" w:rsidR="00AF0A5E" w:rsidRDefault="00AF0A5E" w:rsidP="00A82030">
      <w:r>
        <w:separator/>
      </w:r>
    </w:p>
  </w:footnote>
  <w:footnote w:type="continuationSeparator" w:id="0">
    <w:p w14:paraId="2D037E14" w14:textId="77777777" w:rsidR="00AF0A5E" w:rsidRDefault="00AF0A5E" w:rsidP="00A82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B41D" w14:textId="20070088" w:rsidR="00B9472E" w:rsidRDefault="00664DBA" w:rsidP="001C40C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9FD7D0" wp14:editId="72808D26">
          <wp:simplePos x="0" y="0"/>
          <wp:positionH relativeFrom="column">
            <wp:posOffset>-340995</wp:posOffset>
          </wp:positionH>
          <wp:positionV relativeFrom="paragraph">
            <wp:posOffset>-302895</wp:posOffset>
          </wp:positionV>
          <wp:extent cx="1609725" cy="466090"/>
          <wp:effectExtent l="0" t="0" r="0" b="0"/>
          <wp:wrapSquare wrapText="bothSides"/>
          <wp:docPr id="361727032" name="Imagen 361727032" descr="C:\Users\U01336\AppData\Local\Microsoft\Windows\INetCache\Content.Word\Scotiabank_Corporate_Logo_HEX_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01336\AppData\Local\Microsoft\Windows\INetCache\Content.Word\Scotiabank_Corporate_Logo_HEX_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7C24"/>
    <w:multiLevelType w:val="hybridMultilevel"/>
    <w:tmpl w:val="8258DF4C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E44D9"/>
    <w:multiLevelType w:val="hybridMultilevel"/>
    <w:tmpl w:val="592C5036"/>
    <w:lvl w:ilvl="0" w:tplc="43C2D52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B0154"/>
    <w:multiLevelType w:val="hybridMultilevel"/>
    <w:tmpl w:val="997213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961DE"/>
    <w:multiLevelType w:val="hybridMultilevel"/>
    <w:tmpl w:val="6CE4039E"/>
    <w:lvl w:ilvl="0" w:tplc="C47697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C0BD0"/>
    <w:multiLevelType w:val="hybridMultilevel"/>
    <w:tmpl w:val="3DC8AF5A"/>
    <w:lvl w:ilvl="0" w:tplc="A156E85A">
      <w:start w:val="10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6E65DE"/>
    <w:multiLevelType w:val="hybridMultilevel"/>
    <w:tmpl w:val="DEFE56FA"/>
    <w:lvl w:ilvl="0" w:tplc="309655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EC1213"/>
    <w:multiLevelType w:val="multilevel"/>
    <w:tmpl w:val="9AFACE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71F701C"/>
    <w:multiLevelType w:val="multilevel"/>
    <w:tmpl w:val="A8A8ABE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4D12D3"/>
    <w:multiLevelType w:val="hybridMultilevel"/>
    <w:tmpl w:val="2BC205F2"/>
    <w:lvl w:ilvl="0" w:tplc="3D880D64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98A224E"/>
    <w:multiLevelType w:val="hybridMultilevel"/>
    <w:tmpl w:val="45F8BA8A"/>
    <w:lvl w:ilvl="0" w:tplc="1CCAC02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34BF4"/>
    <w:multiLevelType w:val="hybridMultilevel"/>
    <w:tmpl w:val="69101CE8"/>
    <w:lvl w:ilvl="0" w:tplc="8AC8AC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4572866">
    <w:abstractNumId w:val="8"/>
  </w:num>
  <w:num w:numId="2" w16cid:durableId="200824713">
    <w:abstractNumId w:val="7"/>
  </w:num>
  <w:num w:numId="3" w16cid:durableId="1258710276">
    <w:abstractNumId w:val="1"/>
  </w:num>
  <w:num w:numId="4" w16cid:durableId="1532650807">
    <w:abstractNumId w:val="10"/>
  </w:num>
  <w:num w:numId="5" w16cid:durableId="1291933256">
    <w:abstractNumId w:val="0"/>
  </w:num>
  <w:num w:numId="6" w16cid:durableId="1983269847">
    <w:abstractNumId w:val="2"/>
  </w:num>
  <w:num w:numId="7" w16cid:durableId="130641108">
    <w:abstractNumId w:val="3"/>
  </w:num>
  <w:num w:numId="8" w16cid:durableId="114911149">
    <w:abstractNumId w:val="5"/>
  </w:num>
  <w:num w:numId="9" w16cid:durableId="403457976">
    <w:abstractNumId w:val="6"/>
  </w:num>
  <w:num w:numId="10" w16cid:durableId="457838559">
    <w:abstractNumId w:val="9"/>
  </w:num>
  <w:num w:numId="11" w16cid:durableId="93863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ubPblIb7s2DwOBQKX4/ypZLrUGKNAbwQSWLo9hSC1WAobNaOzACmIzgvZmUB1LIP+L1A+4rK8Lxnwr+CT3kPQ==" w:salt="nPe50KvXIiMOCqL/1UQB9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02"/>
    <w:rsid w:val="000046E5"/>
    <w:rsid w:val="000224C9"/>
    <w:rsid w:val="00030CD6"/>
    <w:rsid w:val="00046F14"/>
    <w:rsid w:val="000813AD"/>
    <w:rsid w:val="000837CA"/>
    <w:rsid w:val="00084AF5"/>
    <w:rsid w:val="00093386"/>
    <w:rsid w:val="000A21B2"/>
    <w:rsid w:val="000A321D"/>
    <w:rsid w:val="000B3BC5"/>
    <w:rsid w:val="000F7AB5"/>
    <w:rsid w:val="00104EAC"/>
    <w:rsid w:val="0012086B"/>
    <w:rsid w:val="00134554"/>
    <w:rsid w:val="00145E9A"/>
    <w:rsid w:val="00155DDC"/>
    <w:rsid w:val="001561EF"/>
    <w:rsid w:val="00160F05"/>
    <w:rsid w:val="00163385"/>
    <w:rsid w:val="0016418F"/>
    <w:rsid w:val="0017057E"/>
    <w:rsid w:val="001C1E5A"/>
    <w:rsid w:val="001C3A7C"/>
    <w:rsid w:val="001C40C0"/>
    <w:rsid w:val="001C53C3"/>
    <w:rsid w:val="001E3970"/>
    <w:rsid w:val="001F64FE"/>
    <w:rsid w:val="002051C9"/>
    <w:rsid w:val="0021569F"/>
    <w:rsid w:val="00237ABF"/>
    <w:rsid w:val="002401C4"/>
    <w:rsid w:val="00244D9E"/>
    <w:rsid w:val="0026187F"/>
    <w:rsid w:val="002A1969"/>
    <w:rsid w:val="002A4D67"/>
    <w:rsid w:val="002C0303"/>
    <w:rsid w:val="002C4E5F"/>
    <w:rsid w:val="002F10C0"/>
    <w:rsid w:val="002F56B7"/>
    <w:rsid w:val="002F7F14"/>
    <w:rsid w:val="00311A64"/>
    <w:rsid w:val="00312BD4"/>
    <w:rsid w:val="00320AF0"/>
    <w:rsid w:val="003316CF"/>
    <w:rsid w:val="003553C0"/>
    <w:rsid w:val="00355A09"/>
    <w:rsid w:val="00376B6B"/>
    <w:rsid w:val="00376D94"/>
    <w:rsid w:val="003811F9"/>
    <w:rsid w:val="003A393D"/>
    <w:rsid w:val="003C0FA4"/>
    <w:rsid w:val="003F3D39"/>
    <w:rsid w:val="003F7D8D"/>
    <w:rsid w:val="004004B3"/>
    <w:rsid w:val="004312CC"/>
    <w:rsid w:val="00455BEB"/>
    <w:rsid w:val="0045668F"/>
    <w:rsid w:val="004573EB"/>
    <w:rsid w:val="00463EA0"/>
    <w:rsid w:val="00470080"/>
    <w:rsid w:val="0048050C"/>
    <w:rsid w:val="00491EFA"/>
    <w:rsid w:val="004B1944"/>
    <w:rsid w:val="004C4272"/>
    <w:rsid w:val="004E7CA5"/>
    <w:rsid w:val="004F0755"/>
    <w:rsid w:val="004F5C4D"/>
    <w:rsid w:val="00502CC1"/>
    <w:rsid w:val="00511A35"/>
    <w:rsid w:val="00523A0B"/>
    <w:rsid w:val="0054303C"/>
    <w:rsid w:val="005476C5"/>
    <w:rsid w:val="00552DA8"/>
    <w:rsid w:val="00567633"/>
    <w:rsid w:val="005735FE"/>
    <w:rsid w:val="00584E91"/>
    <w:rsid w:val="005939D7"/>
    <w:rsid w:val="005B3F5E"/>
    <w:rsid w:val="005B7D02"/>
    <w:rsid w:val="005C4880"/>
    <w:rsid w:val="005E209B"/>
    <w:rsid w:val="005F54BC"/>
    <w:rsid w:val="00603C88"/>
    <w:rsid w:val="00611E8D"/>
    <w:rsid w:val="006228FB"/>
    <w:rsid w:val="00645821"/>
    <w:rsid w:val="00645E23"/>
    <w:rsid w:val="00664DBA"/>
    <w:rsid w:val="006664AB"/>
    <w:rsid w:val="00675F19"/>
    <w:rsid w:val="0068385F"/>
    <w:rsid w:val="006A1868"/>
    <w:rsid w:val="006B692C"/>
    <w:rsid w:val="006C29AD"/>
    <w:rsid w:val="006C4FF8"/>
    <w:rsid w:val="006C75D9"/>
    <w:rsid w:val="006C77E5"/>
    <w:rsid w:val="006D1825"/>
    <w:rsid w:val="006E4ED7"/>
    <w:rsid w:val="006F291F"/>
    <w:rsid w:val="00716A91"/>
    <w:rsid w:val="007244A9"/>
    <w:rsid w:val="00744418"/>
    <w:rsid w:val="00744C53"/>
    <w:rsid w:val="00755BD8"/>
    <w:rsid w:val="00760358"/>
    <w:rsid w:val="00783556"/>
    <w:rsid w:val="0079543C"/>
    <w:rsid w:val="007B5E85"/>
    <w:rsid w:val="007C1CF9"/>
    <w:rsid w:val="007C730A"/>
    <w:rsid w:val="007D5D60"/>
    <w:rsid w:val="007E2512"/>
    <w:rsid w:val="007E4AA2"/>
    <w:rsid w:val="007F0083"/>
    <w:rsid w:val="007F7AC2"/>
    <w:rsid w:val="00805DC7"/>
    <w:rsid w:val="00820350"/>
    <w:rsid w:val="00826F40"/>
    <w:rsid w:val="0083010C"/>
    <w:rsid w:val="00863140"/>
    <w:rsid w:val="008656B5"/>
    <w:rsid w:val="00875A45"/>
    <w:rsid w:val="008A7A88"/>
    <w:rsid w:val="008B34E1"/>
    <w:rsid w:val="008C6648"/>
    <w:rsid w:val="008E4EBE"/>
    <w:rsid w:val="008F3C41"/>
    <w:rsid w:val="008F41B0"/>
    <w:rsid w:val="008F49FA"/>
    <w:rsid w:val="00901013"/>
    <w:rsid w:val="009046A9"/>
    <w:rsid w:val="0090515A"/>
    <w:rsid w:val="00907187"/>
    <w:rsid w:val="009260F7"/>
    <w:rsid w:val="0092795C"/>
    <w:rsid w:val="00932AA2"/>
    <w:rsid w:val="00933099"/>
    <w:rsid w:val="009366E2"/>
    <w:rsid w:val="00952B7F"/>
    <w:rsid w:val="0095413B"/>
    <w:rsid w:val="0095546C"/>
    <w:rsid w:val="00955AE8"/>
    <w:rsid w:val="009700A0"/>
    <w:rsid w:val="009A00D3"/>
    <w:rsid w:val="009B3EEA"/>
    <w:rsid w:val="009B5D8F"/>
    <w:rsid w:val="009B724E"/>
    <w:rsid w:val="009C43B6"/>
    <w:rsid w:val="009D0244"/>
    <w:rsid w:val="009D14D0"/>
    <w:rsid w:val="009D1DC8"/>
    <w:rsid w:val="009D51C3"/>
    <w:rsid w:val="00A01AB6"/>
    <w:rsid w:val="00A06B9B"/>
    <w:rsid w:val="00A13647"/>
    <w:rsid w:val="00A2257E"/>
    <w:rsid w:val="00A3342C"/>
    <w:rsid w:val="00A412E8"/>
    <w:rsid w:val="00A46F5C"/>
    <w:rsid w:val="00A646F5"/>
    <w:rsid w:val="00A6490A"/>
    <w:rsid w:val="00A75420"/>
    <w:rsid w:val="00A82030"/>
    <w:rsid w:val="00A87A34"/>
    <w:rsid w:val="00AA604C"/>
    <w:rsid w:val="00AA7B30"/>
    <w:rsid w:val="00AB3366"/>
    <w:rsid w:val="00AB576B"/>
    <w:rsid w:val="00AB7C8B"/>
    <w:rsid w:val="00AC0DB6"/>
    <w:rsid w:val="00AC192D"/>
    <w:rsid w:val="00AD1E5C"/>
    <w:rsid w:val="00AF0A5E"/>
    <w:rsid w:val="00B01D43"/>
    <w:rsid w:val="00B022CF"/>
    <w:rsid w:val="00B04B78"/>
    <w:rsid w:val="00B123BE"/>
    <w:rsid w:val="00B15FC1"/>
    <w:rsid w:val="00B3091F"/>
    <w:rsid w:val="00B34DC6"/>
    <w:rsid w:val="00B43C9B"/>
    <w:rsid w:val="00B44922"/>
    <w:rsid w:val="00B6785A"/>
    <w:rsid w:val="00B762E5"/>
    <w:rsid w:val="00B932A6"/>
    <w:rsid w:val="00B9472E"/>
    <w:rsid w:val="00BA39F3"/>
    <w:rsid w:val="00BB1A24"/>
    <w:rsid w:val="00BB669F"/>
    <w:rsid w:val="00BC7A04"/>
    <w:rsid w:val="00BD644B"/>
    <w:rsid w:val="00BF0946"/>
    <w:rsid w:val="00C1060C"/>
    <w:rsid w:val="00C13DA2"/>
    <w:rsid w:val="00C25343"/>
    <w:rsid w:val="00C31390"/>
    <w:rsid w:val="00C32E6F"/>
    <w:rsid w:val="00C41F13"/>
    <w:rsid w:val="00C614E6"/>
    <w:rsid w:val="00C631F1"/>
    <w:rsid w:val="00C652E4"/>
    <w:rsid w:val="00C669A8"/>
    <w:rsid w:val="00C75072"/>
    <w:rsid w:val="00C80BE6"/>
    <w:rsid w:val="00C87EE3"/>
    <w:rsid w:val="00CA5764"/>
    <w:rsid w:val="00CB1258"/>
    <w:rsid w:val="00CB6CFC"/>
    <w:rsid w:val="00CC0780"/>
    <w:rsid w:val="00CD0AEF"/>
    <w:rsid w:val="00CF2FBA"/>
    <w:rsid w:val="00D06BA2"/>
    <w:rsid w:val="00D109AE"/>
    <w:rsid w:val="00D1197D"/>
    <w:rsid w:val="00D12E9A"/>
    <w:rsid w:val="00D131C5"/>
    <w:rsid w:val="00D20A0F"/>
    <w:rsid w:val="00D20AD5"/>
    <w:rsid w:val="00D20D90"/>
    <w:rsid w:val="00D2692E"/>
    <w:rsid w:val="00D27124"/>
    <w:rsid w:val="00D521BD"/>
    <w:rsid w:val="00D5311B"/>
    <w:rsid w:val="00D81571"/>
    <w:rsid w:val="00D91814"/>
    <w:rsid w:val="00DA44FF"/>
    <w:rsid w:val="00DA67E4"/>
    <w:rsid w:val="00DB644A"/>
    <w:rsid w:val="00DB7349"/>
    <w:rsid w:val="00DC08DD"/>
    <w:rsid w:val="00DF28C8"/>
    <w:rsid w:val="00DF4682"/>
    <w:rsid w:val="00E000CF"/>
    <w:rsid w:val="00E009DE"/>
    <w:rsid w:val="00E27CC1"/>
    <w:rsid w:val="00E3378D"/>
    <w:rsid w:val="00E42421"/>
    <w:rsid w:val="00E437E7"/>
    <w:rsid w:val="00E45538"/>
    <w:rsid w:val="00E45D2F"/>
    <w:rsid w:val="00E51B7B"/>
    <w:rsid w:val="00E60FB8"/>
    <w:rsid w:val="00E67480"/>
    <w:rsid w:val="00E7150E"/>
    <w:rsid w:val="00E8271B"/>
    <w:rsid w:val="00E870F5"/>
    <w:rsid w:val="00E947BD"/>
    <w:rsid w:val="00E97CF0"/>
    <w:rsid w:val="00EA337D"/>
    <w:rsid w:val="00EB5CB1"/>
    <w:rsid w:val="00EC1F9F"/>
    <w:rsid w:val="00EC3C49"/>
    <w:rsid w:val="00EF1C5F"/>
    <w:rsid w:val="00EF7C73"/>
    <w:rsid w:val="00F201B8"/>
    <w:rsid w:val="00F2551B"/>
    <w:rsid w:val="00F428AE"/>
    <w:rsid w:val="00F91BA6"/>
    <w:rsid w:val="00FA1512"/>
    <w:rsid w:val="00FA1745"/>
    <w:rsid w:val="00FB5CD4"/>
    <w:rsid w:val="00FB64B0"/>
    <w:rsid w:val="00FC0A10"/>
    <w:rsid w:val="00FC7054"/>
    <w:rsid w:val="00FD413E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5365E"/>
  <w15:chartTrackingRefBased/>
  <w15:docId w15:val="{74E9418B-7239-476E-A89E-202C2944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3099"/>
    <w:rPr>
      <w:sz w:val="24"/>
      <w:szCs w:val="24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C40C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C40C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46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813A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870F5"/>
    <w:pPr>
      <w:ind w:left="720"/>
      <w:contextualSpacing/>
    </w:pPr>
  </w:style>
  <w:style w:type="character" w:styleId="Refdecomentario">
    <w:name w:val="annotation reference"/>
    <w:basedOn w:val="Fuentedeprrafopredeter"/>
    <w:rsid w:val="009B724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24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24E"/>
    <w:rPr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24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24E"/>
    <w:rPr>
      <w:b/>
      <w:bCs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981\Desktop\Solicitud%20de%20mantenimiento%20de%20claves%20TBK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F13DD34CE43741B6C932EDF86E4116" ma:contentTypeVersion="99" ma:contentTypeDescription="Crear nuevo documento." ma:contentTypeScope="" ma:versionID="35b441a11ed480306a3c0e5c880faf6f">
  <xsd:schema xmlns:xsd="http://www.w3.org/2001/XMLSchema" xmlns:xs="http://www.w3.org/2001/XMLSchema" xmlns:p="http://schemas.microsoft.com/office/2006/metadata/properties" xmlns:ns1="8627e7f6-3a01-4692-aa74-6d3d8bd16510" targetNamespace="http://schemas.microsoft.com/office/2006/metadata/properties" ma:root="true" ma:fieldsID="b0136662f5049e54a6051a6b4a956342" ns1:_="">
    <xsd:import namespace="8627e7f6-3a01-4692-aa74-6d3d8bd16510"/>
    <xsd:element name="properties">
      <xsd:complexType>
        <xsd:sequence>
          <xsd:element name="documentManagement">
            <xsd:complexType>
              <xsd:all>
                <xsd:element ref="ns1:C_x00f3_digodelDocumento" minOccurs="0"/>
                <xsd:element ref="ns1:C_x00f3_digo" minOccurs="0"/>
                <xsd:element ref="ns1:Version" minOccurs="0"/>
                <xsd:element ref="ns1:EstadodelDocumento" minOccurs="0"/>
                <xsd:element ref="ns1:Documento_x0020_Principal" minOccurs="0"/>
                <xsd:element ref="ns1:Due_x00f1_o_x0020_del_x0020_Documento" minOccurs="0"/>
                <xsd:element ref="ns1:Tipo_x0020_de_x0020_Documento" minOccurs="0"/>
                <xsd:element ref="ns1:NiveldePrivacidad" minOccurs="0"/>
                <xsd:element ref="ns1:NormaN_x00b0_" minOccurs="0"/>
                <xsd:element ref="ns1:Ira_x002e__x002e__x002e_" minOccurs="0"/>
                <xsd:element ref="ns1:VerFlujo" minOccurs="0"/>
                <xsd:element ref="ns1:FechadePublicaci_x00f3_n" minOccurs="0"/>
                <xsd:element ref="ns1:FechadeVigencia" minOccurs="0"/>
                <xsd:element ref="ns1:FechadeT_x00e9_rmino" minOccurs="0"/>
                <xsd:element ref="ns1:Subsidiaria" minOccurs="0"/>
                <xsd:element ref="ns1:Proceso" minOccurs="0"/>
                <xsd:element ref="ns1:Segmento" minOccurs="0"/>
                <xsd:element ref="ns1:Producto" minOccurs="0"/>
                <xsd:element ref="ns1:Sistemas" minOccurs="0"/>
                <xsd:element ref="ns1:Aprobadores" minOccurs="0"/>
                <xsd:element ref="ns1:Motivode_x00da_ltimaActualizaci_x00f3_n" minOccurs="0"/>
                <xsd:element ref="ns1:Resumen" minOccurs="0"/>
                <xsd:element ref="ns1:Requerimientos" minOccurs="0"/>
                <xsd:element ref="ns1:ID_x0020_ultimo_x0020_REQ" minOccurs="0"/>
                <xsd:element ref="ns1:Due_x00f1_o_x0020_del_x0020_Documento_x003a_T_x00ed_tulo" minOccurs="0"/>
                <xsd:element ref="ns1:Requerimientos_x003a_Fecha_Cambio_Estado" minOccurs="0"/>
                <xsd:element ref="ns1:Due_x00f1_o_x0020_del_x0020_Documento_x003a_Unidad_x0020_Funcional" minOccurs="0"/>
                <xsd:element ref="ns1:Proceso_x003a_C_x00f3_digo" minOccurs="0"/>
                <xsd:element ref="ns1:Proceso_x003a_C_x00f3_digo_x0020_Categor_x00ed_a" minOccurs="0"/>
                <xsd:element ref="ns1:Proceso_x003a_C_x00f3_digo_x0020_Macro_x0020_Proceso" minOccurs="0"/>
                <xsd:element ref="ns1:Proceso_x003a_Macro_x0020_Proceso" minOccurs="0"/>
                <xsd:element ref="ns1:Due_x00f1_o_x0020_del_x0020_Documento_x003a_Vice_x0020_Presidencia" minOccurs="0"/>
                <xsd:element ref="ns1:MediaServiceMetadata" minOccurs="0"/>
                <xsd:element ref="ns1:MediaServiceFastMetadata" minOccurs="0"/>
                <xsd:element ref="ns1:MediaServiceSearchProperties" minOccurs="0"/>
                <xsd:element ref="ns1:Due_x00f1_o_x0020_del_x0020_Documento_x003a__x0020_Correo_x003a_ID" minOccurs="0"/>
                <xsd:element ref="ns1:Due_x00f1_o_x0020_del_x0020_Documento_x003a_Gerencia" minOccurs="0"/>
                <xsd:element ref="ns1:Due_x00f1_o_x0020_del_x0020_Documento_x003a_Nombre" minOccurs="0"/>
                <xsd:element ref="ns1:Proceso_x003a_Categor_x00ed_a" minOccurs="0"/>
                <xsd:element ref="ns1:Proceso_x003a_T_x00ed_tul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7e7f6-3a01-4692-aa74-6d3d8bd16510" elementFormDefault="qualified">
    <xsd:import namespace="http://schemas.microsoft.com/office/2006/documentManagement/types"/>
    <xsd:import namespace="http://schemas.microsoft.com/office/infopath/2007/PartnerControls"/>
    <xsd:element name="C_x00f3_digodelDocumento" ma:index="0" nillable="true" ma:displayName="Código del Documento" ma:description="PER_XXXXX" ma:format="Dropdown" ma:indexed="true" ma:internalName="C_x00f3_digodelDocumento" ma:readOnly="false">
      <xsd:simpleType>
        <xsd:restriction base="dms:Text">
          <xsd:maxLength value="9"/>
        </xsd:restriction>
      </xsd:simpleType>
    </xsd:element>
    <xsd:element name="C_x00f3_digo" ma:index="1" nillable="true" ma:displayName="Código" ma:description="E.0003" ma:format="Dropdown" ma:internalName="C_x00f3_digo" ma:readOnly="false">
      <xsd:simpleType>
        <xsd:restriction base="dms:Text">
          <xsd:maxLength value="255"/>
        </xsd:restriction>
      </xsd:simpleType>
    </xsd:element>
    <xsd:element name="Version" ma:index="3" nillable="true" ma:displayName="N° Versión" ma:decimals="0" ma:internalName="Version" ma:readOnly="false">
      <xsd:simpleType>
        <xsd:restriction base="dms:Number"/>
      </xsd:simpleType>
    </xsd:element>
    <xsd:element name="EstadodelDocumento" ma:index="4" nillable="true" ma:displayName="Estado del Documento" ma:format="Dropdown" ma:indexed="true" ma:internalName="EstadodelDocumento">
      <xsd:simpleType>
        <xsd:restriction base="dms:Choice">
          <xsd:enumeration value="En mantención"/>
          <xsd:enumeration value="Vigente"/>
          <xsd:enumeration value="Derogado"/>
        </xsd:restriction>
      </xsd:simpleType>
    </xsd:element>
    <xsd:element name="Documento_x0020_Principal" ma:index="5" nillable="true" ma:displayName="Documento Principal" ma:list="{8627e7f6-3a01-4692-aa74-6d3d8bd16510}" ma:internalName="Documento_x0020_Principal" ma:readOnly="false" ma:showField="C_x00f3_digodelDocumento">
      <xsd:simpleType>
        <xsd:restriction base="dms:Lookup"/>
      </xsd:simpleType>
    </xsd:element>
    <xsd:element name="Due_x00f1_o_x0020_del_x0020_Documento" ma:index="6" nillable="true" ma:displayName="Correo del Dueño del Documento" ma:format="Dropdown" ma:list="2a3fdc31-d538-42d3-89b7-a523d6ba96a1" ma:internalName="Due_x00f1_o_x0020_del_x0020_Documento" ma:readOnly="false" ma:showField="Correoelectr_x00f3_nico">
      <xsd:simpleType>
        <xsd:restriction base="dms:Lookup"/>
      </xsd:simpleType>
    </xsd:element>
    <xsd:element name="Tipo_x0020_de_x0020_Documento" ma:index="7" nillable="true" ma:displayName="Tipo de Documento" ma:format="Dropdown" ma:internalName="Tipo_x0020_de_x0020_Documento">
      <xsd:simpleType>
        <xsd:restriction base="dms:Choice">
          <xsd:enumeration value="Manual de Políticas"/>
          <xsd:enumeration value="Manual de Procedimiento"/>
          <xsd:enumeration value="Guías de Usuario"/>
          <xsd:enumeration value="Speechs"/>
          <xsd:enumeration value="Disclaimers"/>
          <xsd:enumeration value="Scripts"/>
          <xsd:enumeration value="Formulario"/>
          <xsd:enumeration value="Manual de Organización y Funciones"/>
          <xsd:enumeration value="Acuerdos de Servicios"/>
          <xsd:enumeration value="Directiva Piloto"/>
          <xsd:enumeration value="Checklist"/>
          <xsd:enumeration value="Anexos Codificados"/>
          <xsd:enumeration value="Circulares"/>
          <xsd:enumeration value="Manuales"/>
          <xsd:enumeration value="Anexo"/>
        </xsd:restriction>
      </xsd:simpleType>
    </xsd:element>
    <xsd:element name="NiveldePrivacidad" ma:index="8" nillable="true" ma:displayName="Nivel de Privacidad" ma:format="Dropdown" ma:indexed="true" ma:internalName="NiveldePrivacidad" ma:readOnly="false">
      <xsd:simpleType>
        <xsd:restriction base="dms:Choice">
          <xsd:enumeration value="Público"/>
          <xsd:enumeration value="Restringido"/>
        </xsd:restriction>
      </xsd:simpleType>
    </xsd:element>
    <xsd:element name="NormaN_x00b0_" ma:index="9" nillable="true" ma:displayName="Norma N°" ma:format="Dropdown" ma:internalName="NormaN_x00b0_" ma:readOnly="false">
      <xsd:simpleType>
        <xsd:restriction base="dms:Text">
          <xsd:maxLength value="255"/>
        </xsd:restriction>
      </xsd:simpleType>
    </xsd:element>
    <xsd:element name="Ira_x002e__x002e__x002e_" ma:index="10" nillable="true" ma:displayName="Anexos" ma:format="Hyperlink" ma:internalName="Ira_x002e__x002e__x002e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erFlujo" ma:index="11" nillable="true" ma:displayName="Ver Flujo" ma:format="Hyperlink" ma:internalName="VerFlujo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FechadePublicaci_x00f3_n" ma:index="12" nillable="true" ma:displayName="Fecha de Publicación" ma:format="DateOnly" ma:indexed="true" ma:internalName="FechadePublicaci_x00f3_n" ma:readOnly="false">
      <xsd:simpleType>
        <xsd:restriction base="dms:DateTime"/>
      </xsd:simpleType>
    </xsd:element>
    <xsd:element name="FechadeVigencia" ma:index="13" nillable="true" ma:displayName="Fecha de Vigencia" ma:format="DateOnly" ma:indexed="true" ma:internalName="FechadeVigencia">
      <xsd:simpleType>
        <xsd:restriction base="dms:DateTime"/>
      </xsd:simpleType>
    </xsd:element>
    <xsd:element name="FechadeT_x00e9_rmino" ma:index="14" nillable="true" ma:displayName="Fecha de Término" ma:format="DateOnly" ma:indexed="true" ma:internalName="FechadeT_x00e9_rmino" ma:readOnly="false">
      <xsd:simpleType>
        <xsd:restriction base="dms:DateTime"/>
      </xsd:simpleType>
    </xsd:element>
    <xsd:element name="Subsidiaria" ma:index="15" nillable="true" ma:displayName="Subsidiaria" ma:list="{05f07cdd-61ad-4b26-ab6b-0a5c405bff3c}" ma:internalName="Subsidiaria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ceso" ma:index="16" nillable="true" ma:displayName="Proceso" ma:list="{91ded3ca-7271-4b33-9b50-66e585279a34}" ma:internalName="Proceso" ma:readOnly="false" ma:showField="Title">
      <xsd:simpleType>
        <xsd:restriction base="dms:Lookup"/>
      </xsd:simpleType>
    </xsd:element>
    <xsd:element name="Segmento" ma:index="17" nillable="true" ma:displayName="Segmento" ma:list="{56189f67-55d1-4387-a69d-c70b2e87b82b}" ma:internalName="Segmento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ducto" ma:index="18" nillable="true" ma:displayName="Producto" ma:list="{7665bf1f-9991-4774-9fd2-58c5de246350}" ma:internalName="Producto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stemas" ma:index="19" nillable="true" ma:displayName="Sistemas" ma:list="{260a58ca-c845-4c31-91b6-5e85d2cd6219}" ma:internalName="Sistema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probadores" ma:index="20" nillable="true" ma:displayName="Aprobadores" ma:list="UserInfo" ma:SearchPeopleOnly="false" ma:SharePointGroup="0" ma:internalName="Aprobador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tivode_x00da_ltimaActualizaci_x00f3_n" ma:index="21" nillable="true" ma:displayName="Motivo de Última Actualización" ma:format="Dropdown" ma:internalName="Motivode_x00da_ltimaActualizaci_x00f3_n" ma:readOnly="false">
      <xsd:simpleType>
        <xsd:restriction base="dms:Choice">
          <xsd:enumeration value="Auditoría"/>
          <xsd:enumeration value="Regulatorio"/>
          <xsd:enumeration value="Mejora Continua"/>
        </xsd:restriction>
      </xsd:simpleType>
    </xsd:element>
    <xsd:element name="Resumen" ma:index="22" nillable="true" ma:displayName="Resumen" ma:format="Dropdown" ma:internalName="Resumen" ma:readOnly="false">
      <xsd:simpleType>
        <xsd:restriction base="dms:Note">
          <xsd:maxLength value="255"/>
        </xsd:restriction>
      </xsd:simpleType>
    </xsd:element>
    <xsd:element name="Requerimientos" ma:index="23" nillable="true" ma:displayName="Requerimientos" ma:list="{aa0ad369-70ee-4e92-a217-337ab281b541}" ma:internalName="Requerimientos" ma:readOnly="false" ma:showField="I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_x0020_ultimo_x0020_REQ" ma:index="24" nillable="true" ma:displayName="ID ultimo REQ" ma:decimals="0" ma:internalName="ID_x0020_ultimo_x0020_REQ" ma:readOnly="false">
      <xsd:simpleType>
        <xsd:restriction base="dms:Number"/>
      </xsd:simpleType>
    </xsd:element>
    <xsd:element name="Due_x00f1_o_x0020_del_x0020_Documento_x003a_T_x00ed_tulo" ma:index="27" nillable="true" ma:displayName="Dueño del Documento: Cargo" ma:format="Dropdown" ma:hidden="true" ma:list="{2a3fdc31-d538-42d3-89b7-a523d6ba96a1}" ma:internalName="Due_x00f1_o_x0020_del_x0020_Documento_x003a_T_x00ed_tulo" ma:readOnly="true" ma:showField="Title">
      <xsd:simpleType>
        <xsd:restriction base="dms:Lookup"/>
      </xsd:simpleType>
    </xsd:element>
    <xsd:element name="Requerimientos_x003a_Fecha_Cambio_Estado" ma:index="32" nillable="true" ma:displayName="Requerimientos:Fecha_Cambio_Estado" ma:hidden="true" ma:list="{aa0ad369-70ee-4e92-a217-337ab281b541}" ma:internalName="Requerimientos_x003a_Fecha_Cambio_Estado" ma:readOnly="true" ma:showField="Fecha_Cambio_Estado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ue_x00f1_o_x0020_del_x0020_Documento_x003a_Unidad_x0020_Funcional" ma:index="33" nillable="true" ma:displayName="Unidad Funcional" ma:format="Dropdown" ma:hidden="true" ma:list="{2a3fdc31-d538-42d3-89b7-a523d6ba96a1}" ma:internalName="Due_x00f1_o_x0020_del_x0020_Documento_x003a_Unidad_x0020_Funcional" ma:readOnly="true" ma:showField="UnidadFuncional">
      <xsd:simpleType>
        <xsd:restriction base="dms:Lookup"/>
      </xsd:simpleType>
    </xsd:element>
    <xsd:element name="Proceso_x003a_C_x00f3_digo" ma:index="35" nillable="true" ma:displayName="Código Proceso" ma:format="Dropdown" ma:hidden="true" ma:list="{91ded3ca-7271-4b33-9b50-66e585279a34}" ma:internalName="Proceso_x003a_C_x00f3_digo" ma:readOnly="true" ma:showField="C_x00f3_digo">
      <xsd:simpleType>
        <xsd:restriction base="dms:Lookup"/>
      </xsd:simpleType>
    </xsd:element>
    <xsd:element name="Proceso_x003a_C_x00f3_digo_x0020_Categor_x00ed_a" ma:index="36" nillable="true" ma:displayName="Código Categoría" ma:format="Dropdown" ma:hidden="true" ma:list="{91ded3ca-7271-4b33-9b50-66e585279a34}" ma:internalName="Proceso_x003a_C_x00f3_digo_x0020_Categor_x00ed_a" ma:readOnly="true" ma:showField="C_x00f3_digoCategor_x00ed_a">
      <xsd:simpleType>
        <xsd:restriction base="dms:Lookup"/>
      </xsd:simpleType>
    </xsd:element>
    <xsd:element name="Proceso_x003a_C_x00f3_digo_x0020_Macro_x0020_Proceso" ma:index="37" nillable="true" ma:displayName="Código Macro Proceso" ma:format="Dropdown" ma:hidden="true" ma:list="{91ded3ca-7271-4b33-9b50-66e585279a34}" ma:internalName="Proceso_x003a_C_x00f3_digo_x0020_Macro_x0020_Proceso" ma:readOnly="true" ma:showField="C_x00f3_digoMacroProceso">
      <xsd:simpleType>
        <xsd:restriction base="dms:Lookup"/>
      </xsd:simpleType>
    </xsd:element>
    <xsd:element name="Proceso_x003a_Macro_x0020_Proceso" ma:index="38" nillable="true" ma:displayName="Macro Proceso" ma:format="Dropdown" ma:hidden="true" ma:list="{91ded3ca-7271-4b33-9b50-66e585279a34}" ma:internalName="Proceso_x003a_Macro_x0020_Proceso" ma:readOnly="true" ma:showField="MacroProceso">
      <xsd:simpleType>
        <xsd:restriction base="dms:Lookup"/>
      </xsd:simpleType>
    </xsd:element>
    <xsd:element name="Due_x00f1_o_x0020_del_x0020_Documento_x003a_Vice_x0020_Presidencia" ma:index="39" nillable="true" ma:displayName="Vice Presidencia" ma:format="Dropdown" ma:hidden="true" ma:list="{2a3fdc31-d538-42d3-89b7-a523d6ba96a1}" ma:internalName="Due_x00f1_o_x0020_del_x0020_Documento_x003a_Vice_x0020_Presidencia" ma:readOnly="true" ma:showField="VicePresidencia">
      <xsd:simpleType>
        <xsd:restriction base="dms:Lookup"/>
      </xsd:simpleType>
    </xsd:element>
    <xsd:element name="MediaServiceMetadata" ma:index="4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ue_x00f1_o_x0020_del_x0020_Documento_x003a__x0020_Correo_x003a_ID" ma:index="43" nillable="true" ma:displayName="Dueño del Documento: Correo:ID" ma:hidden="true" ma:list="{2a3fdc31-d538-42d3-89b7-a523d6ba96a1}" ma:internalName="Due_x00f1_o_x0020_del_x0020_Documento_x003a__x0020_Correo_x003a_ID" ma:readOnly="true" ma:showField="ID" ma:web="6967db90-f71f-4f73-92eb-55028cb36e31">
      <xsd:simpleType>
        <xsd:restriction base="dms:Lookup"/>
      </xsd:simpleType>
    </xsd:element>
    <xsd:element name="Due_x00f1_o_x0020_del_x0020_Documento_x003a_Gerencia" ma:index="44" nillable="true" ma:displayName="Gerencia" ma:format="Dropdown" ma:hidden="true" ma:list="{2a3fdc31-d538-42d3-89b7-a523d6ba96a1}" ma:internalName="Due_x00f1_o_x0020_del_x0020_Documento_x003a_Gerencia" ma:readOnly="true" ma:showField="Gerencia">
      <xsd:simpleType>
        <xsd:restriction base="dms:Lookup"/>
      </xsd:simpleType>
    </xsd:element>
    <xsd:element name="Due_x00f1_o_x0020_del_x0020_Documento_x003a_Nombre" ma:index="45" nillable="true" ma:displayName="Dueño del Documento" ma:format="Dropdown" ma:hidden="true" ma:list="2a3fdc31-d538-42d3-89b7-a523d6ba96a1" ma:internalName="Due_x00f1_o_x0020_del_x0020_Documento_x003a_Nombre" ma:readOnly="true" ma:showField="Nombre">
      <xsd:simpleType>
        <xsd:restriction base="dms:Lookup"/>
      </xsd:simpleType>
    </xsd:element>
    <xsd:element name="Proceso_x003a_Categor_x00ed_a" ma:index="46" nillable="true" ma:displayName="Categoría" ma:format="Dropdown" ma:list="{91ded3ca-7271-4b33-9b50-66e585279a34}" ma:internalName="Proceso_x003a_Categor_x00ed_a" ma:readOnly="true" ma:showField="Categor_x00ed_a">
      <xsd:simpleType>
        <xsd:restriction base="dms:Lookup"/>
      </xsd:simpleType>
    </xsd:element>
    <xsd:element name="Proceso_x003a_T_x00ed_tulo" ma:index="47" nillable="true" ma:displayName="Proceso:Título" ma:list="{91ded3ca-7271-4b33-9b50-66e585279a34}" ma:internalName="Proceso_x003a_T_x00ed_tulo" ma:readOnly="true" ma:showField="Title" ma:web="6967db90-f71f-4f73-92eb-55028cb36e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_x00f3_digo xmlns="8627e7f6-3a01-4692-aa74-6d3d8bd16510" xsi:nil="true"/>
    <FechadeT_x00e9_rmino xmlns="8627e7f6-3a01-4692-aa74-6d3d8bd16510">2028-10-17T05:00:00+00:00</FechadeT_x00e9_rmino>
    <Proceso xmlns="8627e7f6-3a01-4692-aa74-6d3d8bd16510" xsi:nil="true"/>
    <Segmento xmlns="8627e7f6-3a01-4692-aa74-6d3d8bd16510" xsi:nil="true"/>
    <Aprobadores xmlns="8627e7f6-3a01-4692-aa74-6d3d8bd16510">
      <UserInfo>
        <DisplayName/>
        <AccountId xsi:nil="true"/>
        <AccountType/>
      </UserInfo>
    </Aprobadores>
    <Version xmlns="8627e7f6-3a01-4692-aa74-6d3d8bd16510">7</Version>
    <NormaN_x00b0_ xmlns="8627e7f6-3a01-4692-aa74-6d3d8bd16510">MAN-2023-147</NormaN_x00b0_>
    <EstadodelDocumento xmlns="8627e7f6-3a01-4692-aa74-6d3d8bd16510">Vigente</EstadodelDocumento>
    <Tipo_x0020_de_x0020_Documento xmlns="8627e7f6-3a01-4692-aa74-6d3d8bd16510">Formulario</Tipo_x0020_de_x0020_Documento>
    <Sistemas xmlns="8627e7f6-3a01-4692-aa74-6d3d8bd16510" xsi:nil="true"/>
    <FechadeVigencia xmlns="8627e7f6-3a01-4692-aa74-6d3d8bd16510">2026-10-19T05:00:00+00:00</FechadeVigencia>
    <NiveldePrivacidad xmlns="8627e7f6-3a01-4692-aa74-6d3d8bd16510">Público</NiveldePrivacidad>
    <VerFlujo xmlns="8627e7f6-3a01-4692-aa74-6d3d8bd16510">
      <Url xsi:nil="true"/>
      <Description xsi:nil="true"/>
    </VerFlujo>
    <FechadePublicaci_x00f3_n xmlns="8627e7f6-3a01-4692-aa74-6d3d8bd16510">2026-10-19T05:00:00+00:00</FechadePublicaci_x00f3_n>
    <Producto xmlns="8627e7f6-3a01-4692-aa74-6d3d8bd16510" xsi:nil="true"/>
    <Requerimientos xmlns="8627e7f6-3a01-4692-aa74-6d3d8bd16510">
      <Value>615</Value>
    </Requerimientos>
    <Ira_x002e__x002e__x002e_ xmlns="8627e7f6-3a01-4692-aa74-6d3d8bd16510">
      <Url xsi:nil="true"/>
      <Description xsi:nil="true"/>
    </Ira_x002e__x002e__x002e_>
    <Resumen xmlns="8627e7f6-3a01-4692-aa74-6d3d8bd16510">Se actualiza el formato de mantenimiento de claves, se incluye parte IV Solicitud usuarios con tarjeta, parte V Solicitud usuarios sin tarjeta y Parte VIII se adicionar mail. </Resumen>
    <Documento_x0020_Principal xmlns="8627e7f6-3a01-4692-aa74-6d3d8bd16510">7731</Documento_x0020_Principal>
    <C_x00f3_digodelDocumento xmlns="8627e7f6-3a01-4692-aa74-6d3d8bd16510">PER_03010</C_x00f3_digodelDocumento>
    <Due_x00f1_o_x0020_del_x0020_Documento xmlns="8627e7f6-3a01-4692-aa74-6d3d8bd16510">937</Due_x00f1_o_x0020_del_x0020_Documento>
    <Subsidiaria xmlns="8627e7f6-3a01-4692-aa74-6d3d8bd16510">
      <Value>1</Value>
    </Subsidiaria>
    <Motivode_x00da_ltimaActualizaci_x00f3_n xmlns="8627e7f6-3a01-4692-aa74-6d3d8bd16510">Mejora Continua</Motivode_x00da_ltimaActualizaci_x00f3_n>
    <ID_x0020_ultimo_x0020_REQ xmlns="8627e7f6-3a01-4692-aa74-6d3d8bd16510">615</ID_x0020_ultimo_x0020_REQ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9FAF7-D133-4B25-9B64-44CD967532F1}"/>
</file>

<file path=customXml/itemProps2.xml><?xml version="1.0" encoding="utf-8"?>
<ds:datastoreItem xmlns:ds="http://schemas.openxmlformats.org/officeDocument/2006/customXml" ds:itemID="{0B99D777-547F-4DC9-BC65-887C6B64A0FC}">
  <ds:schemaRefs>
    <ds:schemaRef ds:uri="http://schemas.microsoft.com/office/2006/metadata/properties"/>
    <ds:schemaRef ds:uri="http://schemas.microsoft.com/office/infopath/2007/PartnerControls"/>
    <ds:schemaRef ds:uri="cc895627-39be-4fce-a43f-1839959d2e5a"/>
    <ds:schemaRef ds:uri="4d7bb856-9e6a-4d93-95ab-7da280c07b5a"/>
  </ds:schemaRefs>
</ds:datastoreItem>
</file>

<file path=customXml/itemProps3.xml><?xml version="1.0" encoding="utf-8"?>
<ds:datastoreItem xmlns:ds="http://schemas.openxmlformats.org/officeDocument/2006/customXml" ds:itemID="{384BC946-4566-4862-B2AB-2AC22B0123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ff33436-4701-4dad-b7d3-3462e99c6889}" enabled="0" method="" siteId="{8ff33436-4701-4dad-b7d3-3462e99c68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Solicitud de mantenimiento de claves TBK.dot</Template>
  <TotalTime>25</TotalTime>
  <Pages>2</Pages>
  <Words>1128</Words>
  <Characters>5836</Characters>
  <Application>Microsoft Office Word</Application>
  <DocSecurity>0</DocSecurity>
  <Lines>583</Lines>
  <Paragraphs>366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TELEBANKING – CONVENIO N°</vt:lpstr>
    </vt:vector>
  </TitlesOfParts>
  <Company>BWS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PER_Solicitud de Mantenimiento de Claves Digitales para Usuario de Telebanking Empresas.docx</dc:title>
  <dc:subject/>
  <dc:creator>Jose Luis Yataco Torres</dc:creator>
  <cp:keywords/>
  <cp:lastModifiedBy>Galvez Babilon, Jenny</cp:lastModifiedBy>
  <cp:revision>8</cp:revision>
  <cp:lastPrinted>2013-08-21T20:49:00Z</cp:lastPrinted>
  <dcterms:created xsi:type="dcterms:W3CDTF">2026-10-02T20:17:00Z</dcterms:created>
  <dcterms:modified xsi:type="dcterms:W3CDTF">2026-10-19T20:33:00Z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0x010100AEF13DD34CE43741B6C932EDF86E4116</vt:lpwstr>
  </property>
  <property fmtid="{D5CDD505-2E9C-101B-9397-08002B2CF9AE}" pid="3" name="Vers.">
    <vt:r8>6</vt:r8>
  </property>
  <property fmtid="{D5CDD505-2E9C-101B-9397-08002B2CF9AE}" pid="4" name="Unidad">
    <vt:lpwstr>Channels &amp; Client Experience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VicePresidencia">
    <vt:lpwstr>Global Transaction Banking</vt:lpwstr>
  </property>
  <property fmtid="{D5CDD505-2E9C-101B-9397-08002B2CF9AE}" pid="12" name="xd_Signature">
    <vt:bool>false</vt:bool>
  </property>
  <property fmtid="{D5CDD505-2E9C-101B-9397-08002B2CF9AE}" pid="13" name="TriggerFlowInfo">
    <vt:lpwstr/>
  </property>
</Properties>
</file>